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ADE76" w14:textId="77777777" w:rsidR="00717D87" w:rsidRDefault="00717D87" w:rsidP="00717D87">
      <w:pPr>
        <w:tabs>
          <w:tab w:val="left" w:pos="3570"/>
        </w:tabs>
        <w:spacing w:after="0" w:line="276" w:lineRule="auto"/>
        <w:jc w:val="center"/>
        <w:rPr>
          <w:rStyle w:val="AgendaChar"/>
          <w:rFonts w:ascii="Times" w:hAnsi="Times"/>
          <w:b/>
          <w:bCs/>
          <w:color w:val="0070C0"/>
          <w:sz w:val="40"/>
          <w:szCs w:val="40"/>
        </w:rPr>
      </w:pPr>
    </w:p>
    <w:p w14:paraId="44195CD2" w14:textId="77777777" w:rsidR="00717D87" w:rsidRPr="00717D87" w:rsidRDefault="00717D87" w:rsidP="00717D87">
      <w:pPr>
        <w:tabs>
          <w:tab w:val="left" w:pos="3570"/>
        </w:tabs>
        <w:spacing w:after="0" w:line="276" w:lineRule="auto"/>
        <w:jc w:val="center"/>
        <w:rPr>
          <w:rStyle w:val="AgendaChar"/>
          <w:rFonts w:ascii="Times" w:hAnsi="Times"/>
          <w:b/>
          <w:bCs/>
          <w:color w:val="0070C0"/>
          <w:sz w:val="20"/>
          <w:szCs w:val="20"/>
        </w:rPr>
      </w:pPr>
    </w:p>
    <w:p w14:paraId="7DE79CF6" w14:textId="3C37DF43" w:rsidR="006969B2" w:rsidRPr="00C2679A" w:rsidRDefault="0B2CE84D" w:rsidP="00717D87">
      <w:pPr>
        <w:tabs>
          <w:tab w:val="left" w:pos="3570"/>
        </w:tabs>
        <w:spacing w:after="0" w:line="276" w:lineRule="auto"/>
        <w:jc w:val="center"/>
        <w:rPr>
          <w:rFonts w:ascii="Times" w:hAnsi="Times"/>
          <w:b/>
          <w:bCs/>
          <w:color w:val="0070C0"/>
          <w:sz w:val="40"/>
          <w:szCs w:val="40"/>
          <w:lang w:val="en-GB"/>
        </w:rPr>
      </w:pPr>
      <w:r w:rsidRPr="27A7F00A">
        <w:rPr>
          <w:rStyle w:val="AgendaChar"/>
          <w:rFonts w:ascii="Times" w:hAnsi="Times"/>
          <w:b/>
          <w:bCs/>
          <w:color w:val="0070C0"/>
          <w:sz w:val="40"/>
          <w:szCs w:val="40"/>
        </w:rPr>
        <w:t>Националн</w:t>
      </w:r>
      <w:r w:rsidR="053078AC" w:rsidRPr="27A7F00A">
        <w:rPr>
          <w:rStyle w:val="AgendaChar"/>
          <w:rFonts w:ascii="Times" w:hAnsi="Times"/>
          <w:b/>
          <w:bCs/>
          <w:color w:val="0070C0"/>
          <w:sz w:val="40"/>
          <w:szCs w:val="40"/>
        </w:rPr>
        <w:t>и</w:t>
      </w:r>
      <w:r w:rsidRPr="27A7F00A">
        <w:rPr>
          <w:rStyle w:val="AgendaChar"/>
          <w:rFonts w:ascii="Times" w:hAnsi="Times"/>
          <w:b/>
          <w:bCs/>
          <w:color w:val="0070C0"/>
          <w:sz w:val="40"/>
          <w:szCs w:val="40"/>
        </w:rPr>
        <w:t xml:space="preserve"> Е</w:t>
      </w:r>
      <w:r w:rsidR="00BB4593" w:rsidRPr="27A7F00A">
        <w:rPr>
          <w:rStyle w:val="AgendaChar"/>
          <w:rFonts w:ascii="Times" w:hAnsi="Times"/>
          <w:b/>
          <w:bCs/>
          <w:color w:val="0070C0"/>
          <w:sz w:val="40"/>
          <w:szCs w:val="40"/>
        </w:rPr>
        <w:t xml:space="preserve">ПАЛЕ </w:t>
      </w:r>
      <w:r w:rsidR="5C85D1EE" w:rsidRPr="27A7F00A">
        <w:rPr>
          <w:rStyle w:val="AgendaChar"/>
          <w:rFonts w:ascii="Times" w:hAnsi="Times"/>
          <w:b/>
          <w:bCs/>
          <w:color w:val="0070C0"/>
          <w:sz w:val="40"/>
          <w:szCs w:val="40"/>
        </w:rPr>
        <w:t xml:space="preserve">симпозијум </w:t>
      </w:r>
      <w:r w:rsidR="00BB4593" w:rsidRPr="27A7F00A">
        <w:rPr>
          <w:rStyle w:val="AgendaChar"/>
          <w:rFonts w:ascii="Times" w:hAnsi="Times"/>
          <w:b/>
          <w:bCs/>
          <w:color w:val="0070C0"/>
          <w:sz w:val="40"/>
          <w:szCs w:val="40"/>
        </w:rPr>
        <w:t>2022.</w:t>
      </w:r>
    </w:p>
    <w:p w14:paraId="397D7EB5" w14:textId="476A47FC" w:rsidR="00936B93" w:rsidRPr="00C2679A" w:rsidRDefault="009722B2" w:rsidP="36318AA8">
      <w:pPr>
        <w:tabs>
          <w:tab w:val="left" w:pos="3570"/>
        </w:tabs>
        <w:spacing w:after="0" w:line="276" w:lineRule="auto"/>
        <w:jc w:val="center"/>
        <w:rPr>
          <w:rFonts w:ascii="Times" w:hAnsi="Times"/>
          <w:color w:val="000000" w:themeColor="text1"/>
          <w:sz w:val="32"/>
          <w:szCs w:val="32"/>
        </w:rPr>
      </w:pPr>
      <w:r w:rsidRPr="00C2679A">
        <w:rPr>
          <w:rFonts w:ascii="Times" w:hAnsi="Times"/>
          <w:b/>
          <w:bCs/>
          <w:color w:val="000000" w:themeColor="text1"/>
          <w:sz w:val="32"/>
          <w:szCs w:val="32"/>
        </w:rPr>
        <w:t>„</w:t>
      </w:r>
      <w:r w:rsidR="00B437ED" w:rsidRPr="00C2679A">
        <w:rPr>
          <w:rFonts w:ascii="Times" w:hAnsi="Times"/>
          <w:b/>
          <w:bCs/>
          <w:color w:val="000000" w:themeColor="text1"/>
          <w:sz w:val="32"/>
          <w:szCs w:val="32"/>
          <w:lang w:val="sr-Cyrl-RS"/>
        </w:rPr>
        <w:t>Иновативни приступи развој</w:t>
      </w:r>
      <w:r w:rsidR="00A85E01">
        <w:rPr>
          <w:rFonts w:ascii="Times" w:hAnsi="Times"/>
          <w:b/>
          <w:bCs/>
          <w:color w:val="000000" w:themeColor="text1"/>
          <w:sz w:val="32"/>
          <w:szCs w:val="32"/>
          <w:lang w:val="sr-Cyrl-RS"/>
        </w:rPr>
        <w:t>у</w:t>
      </w:r>
      <w:r w:rsidR="00B437ED" w:rsidRPr="00C2679A">
        <w:rPr>
          <w:rFonts w:ascii="Times" w:hAnsi="Times"/>
          <w:b/>
          <w:bCs/>
          <w:color w:val="000000" w:themeColor="text1"/>
          <w:sz w:val="32"/>
          <w:szCs w:val="32"/>
          <w:lang w:val="sr-Cyrl-RS"/>
        </w:rPr>
        <w:t xml:space="preserve"> </w:t>
      </w:r>
      <w:r w:rsidR="00A85E01" w:rsidRPr="00C2679A">
        <w:rPr>
          <w:rFonts w:ascii="Times" w:hAnsi="Times"/>
          <w:b/>
          <w:bCs/>
          <w:color w:val="000000" w:themeColor="text1"/>
          <w:sz w:val="32"/>
          <w:szCs w:val="32"/>
          <w:lang w:val="sr-Cyrl-RS"/>
        </w:rPr>
        <w:t>вештина</w:t>
      </w:r>
      <w:r w:rsidR="00A85E01" w:rsidRPr="00C2679A">
        <w:rPr>
          <w:rFonts w:ascii="Times" w:hAnsi="Times"/>
          <w:b/>
          <w:bCs/>
          <w:color w:val="000000" w:themeColor="text1"/>
          <w:sz w:val="32"/>
          <w:szCs w:val="32"/>
        </w:rPr>
        <w:t>“</w:t>
      </w:r>
    </w:p>
    <w:p w14:paraId="688940FF" w14:textId="201DFB92" w:rsidR="36318AA8" w:rsidRPr="002D1E9F" w:rsidRDefault="36318AA8" w:rsidP="36318AA8">
      <w:pPr>
        <w:tabs>
          <w:tab w:val="left" w:pos="3570"/>
        </w:tabs>
        <w:spacing w:after="0" w:line="276" w:lineRule="auto"/>
        <w:jc w:val="center"/>
        <w:rPr>
          <w:rFonts w:ascii="Times" w:hAnsi="Times"/>
          <w:sz w:val="12"/>
          <w:szCs w:val="12"/>
        </w:rPr>
      </w:pPr>
    </w:p>
    <w:p w14:paraId="1E72AA9E" w14:textId="1FC05A3B" w:rsidR="00044043" w:rsidRDefault="781EB192" w:rsidP="45ABCC46">
      <w:pPr>
        <w:tabs>
          <w:tab w:val="left" w:pos="3570"/>
        </w:tabs>
        <w:spacing w:after="0" w:line="276" w:lineRule="auto"/>
        <w:jc w:val="center"/>
        <w:rPr>
          <w:rFonts w:ascii="Times" w:hAnsi="Times"/>
          <w:sz w:val="28"/>
          <w:szCs w:val="28"/>
        </w:rPr>
      </w:pPr>
      <w:r w:rsidRPr="002D1E9F">
        <w:rPr>
          <w:rFonts w:ascii="Times" w:hAnsi="Times"/>
          <w:sz w:val="28"/>
          <w:szCs w:val="28"/>
        </w:rPr>
        <w:t>21.12.2022.</w:t>
      </w:r>
      <w:r w:rsidR="00044043" w:rsidRPr="002D1E9F">
        <w:rPr>
          <w:rFonts w:ascii="Times" w:hAnsi="Times"/>
          <w:sz w:val="28"/>
          <w:szCs w:val="28"/>
        </w:rPr>
        <w:t xml:space="preserve"> </w:t>
      </w:r>
    </w:p>
    <w:p w14:paraId="31523DA9" w14:textId="77777777" w:rsidR="00717D87" w:rsidRPr="002D1E9F" w:rsidRDefault="00717D87" w:rsidP="45ABCC46">
      <w:pPr>
        <w:tabs>
          <w:tab w:val="left" w:pos="3570"/>
        </w:tabs>
        <w:spacing w:after="0" w:line="276" w:lineRule="auto"/>
        <w:jc w:val="center"/>
        <w:rPr>
          <w:rFonts w:ascii="Times" w:hAnsi="Times"/>
          <w:sz w:val="28"/>
          <w:szCs w:val="28"/>
        </w:rPr>
      </w:pPr>
    </w:p>
    <w:p w14:paraId="378C8CE6" w14:textId="3B144706" w:rsidR="00717D87" w:rsidRDefault="5FE36239" w:rsidP="00717D87">
      <w:pPr>
        <w:tabs>
          <w:tab w:val="left" w:pos="3570"/>
        </w:tabs>
        <w:spacing w:after="0" w:line="276" w:lineRule="auto"/>
        <w:jc w:val="center"/>
        <w:rPr>
          <w:rFonts w:ascii="Times" w:hAnsi="Times"/>
          <w:sz w:val="24"/>
          <w:szCs w:val="24"/>
        </w:rPr>
      </w:pPr>
      <w:r w:rsidRPr="002D1E9F">
        <w:rPr>
          <w:rFonts w:ascii="Times" w:hAnsi="Times"/>
          <w:sz w:val="24"/>
          <w:szCs w:val="24"/>
        </w:rPr>
        <w:t xml:space="preserve">Хотел </w:t>
      </w:r>
      <w:hyperlink r:id="rId10">
        <w:r w:rsidRPr="002D1E9F">
          <w:rPr>
            <w:rStyle w:val="Hyperlink"/>
            <w:rFonts w:ascii="Times" w:hAnsi="Times"/>
            <w:sz w:val="24"/>
            <w:szCs w:val="24"/>
          </w:rPr>
          <w:t>88 Rooms</w:t>
        </w:r>
      </w:hyperlink>
      <w:r w:rsidR="006969B2" w:rsidRPr="002D1E9F">
        <w:rPr>
          <w:rFonts w:ascii="Times" w:hAnsi="Times"/>
          <w:sz w:val="24"/>
          <w:szCs w:val="24"/>
        </w:rPr>
        <w:t>,</w:t>
      </w:r>
      <w:r w:rsidR="009722B2" w:rsidRPr="002D1E9F">
        <w:rPr>
          <w:rFonts w:ascii="Times" w:hAnsi="Times"/>
          <w:sz w:val="24"/>
          <w:szCs w:val="24"/>
        </w:rPr>
        <w:t xml:space="preserve"> </w:t>
      </w:r>
      <w:r w:rsidR="77F12563" w:rsidRPr="002D1E9F">
        <w:rPr>
          <w:rFonts w:ascii="Times" w:hAnsi="Times"/>
          <w:sz w:val="24"/>
          <w:szCs w:val="24"/>
        </w:rPr>
        <w:t>Tаковска 49</w:t>
      </w:r>
      <w:r w:rsidR="009722B2" w:rsidRPr="002D1E9F">
        <w:rPr>
          <w:rFonts w:ascii="Times" w:hAnsi="Times"/>
          <w:sz w:val="24"/>
          <w:szCs w:val="24"/>
        </w:rPr>
        <w:t>,</w:t>
      </w:r>
      <w:r w:rsidR="006969B2" w:rsidRPr="002D1E9F">
        <w:rPr>
          <w:rFonts w:ascii="Times" w:hAnsi="Times"/>
          <w:sz w:val="24"/>
          <w:szCs w:val="24"/>
        </w:rPr>
        <w:t xml:space="preserve"> </w:t>
      </w:r>
      <w:r w:rsidR="1F31900C" w:rsidRPr="002D1E9F">
        <w:rPr>
          <w:rFonts w:ascii="Times" w:hAnsi="Times"/>
          <w:sz w:val="24"/>
          <w:szCs w:val="24"/>
        </w:rPr>
        <w:t>Београд</w:t>
      </w:r>
    </w:p>
    <w:p w14:paraId="4A3540E5" w14:textId="13F587BA" w:rsidR="00717D87" w:rsidRDefault="00717D87" w:rsidP="00717D87">
      <w:pPr>
        <w:tabs>
          <w:tab w:val="left" w:pos="3570"/>
        </w:tabs>
        <w:spacing w:after="0" w:line="276" w:lineRule="auto"/>
        <w:jc w:val="center"/>
        <w:rPr>
          <w:rFonts w:ascii="Times" w:hAnsi="Times"/>
          <w:sz w:val="24"/>
          <w:szCs w:val="24"/>
        </w:rPr>
      </w:pPr>
    </w:p>
    <w:p w14:paraId="4D64962E" w14:textId="77777777" w:rsidR="00717D87" w:rsidRPr="00717D87" w:rsidRDefault="00717D87" w:rsidP="00717D87">
      <w:pPr>
        <w:tabs>
          <w:tab w:val="left" w:pos="3570"/>
        </w:tabs>
        <w:spacing w:after="0" w:line="276" w:lineRule="auto"/>
        <w:jc w:val="center"/>
        <w:rPr>
          <w:rFonts w:ascii="Times" w:hAnsi="Times"/>
          <w:sz w:val="6"/>
          <w:szCs w:val="6"/>
        </w:rPr>
      </w:pPr>
    </w:p>
    <w:tbl>
      <w:tblPr>
        <w:tblStyle w:val="GridTable2-Accent5"/>
        <w:tblW w:w="10640" w:type="dxa"/>
        <w:tblInd w:w="142" w:type="dxa"/>
        <w:tblLook w:val="04A0" w:firstRow="1" w:lastRow="0" w:firstColumn="1" w:lastColumn="0" w:noHBand="0" w:noVBand="1"/>
      </w:tblPr>
      <w:tblGrid>
        <w:gridCol w:w="1559"/>
        <w:gridCol w:w="142"/>
        <w:gridCol w:w="4470"/>
        <w:gridCol w:w="4469"/>
      </w:tblGrid>
      <w:tr w:rsidR="00C12D9E" w:rsidRPr="009476D0" w14:paraId="50C722B4" w14:textId="77777777" w:rsidTr="27A7F0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" w:type="dxa"/>
          </w:tcPr>
          <w:p w14:paraId="662D5279" w14:textId="77777777" w:rsidR="00F93558" w:rsidRPr="00717D87" w:rsidRDefault="000C4389" w:rsidP="00C12D9E">
            <w:pPr>
              <w:tabs>
                <w:tab w:val="left" w:pos="3570"/>
              </w:tabs>
              <w:rPr>
                <w:rFonts w:ascii="Times" w:hAnsi="Times" w:cstheme="minorHAnsi"/>
                <w:b w:val="0"/>
              </w:rPr>
            </w:pPr>
            <w:r w:rsidRPr="00717D87">
              <w:rPr>
                <w:rFonts w:ascii="Times" w:hAnsi="Times" w:cstheme="minorHAnsi"/>
              </w:rPr>
              <w:t>09:30-10:00</w:t>
            </w:r>
          </w:p>
        </w:tc>
        <w:tc>
          <w:tcPr>
            <w:tcW w:w="4612" w:type="dxa"/>
            <w:gridSpan w:val="2"/>
          </w:tcPr>
          <w:p w14:paraId="73C1C6EB" w14:textId="77777777" w:rsidR="00F93558" w:rsidRPr="00717D87" w:rsidRDefault="000C4389" w:rsidP="00C12D9E">
            <w:pPr>
              <w:tabs>
                <w:tab w:val="left" w:pos="357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 w:cstheme="minorHAnsi"/>
                <w:b w:val="0"/>
                <w:i/>
              </w:rPr>
            </w:pPr>
            <w:r w:rsidRPr="00717D87">
              <w:rPr>
                <w:rFonts w:ascii="Times" w:hAnsi="Times" w:cstheme="minorHAnsi"/>
                <w:i/>
              </w:rPr>
              <w:t>Регистрација учесника</w:t>
            </w:r>
          </w:p>
        </w:tc>
        <w:tc>
          <w:tcPr>
            <w:tcW w:w="4469" w:type="dxa"/>
          </w:tcPr>
          <w:p w14:paraId="6BF929D8" w14:textId="77777777" w:rsidR="00F93558" w:rsidRPr="009476D0" w:rsidRDefault="00F93558" w:rsidP="000C4389">
            <w:pPr>
              <w:tabs>
                <w:tab w:val="left" w:pos="3570"/>
              </w:tabs>
              <w:spacing w:before="2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916389" w:rsidRPr="00262F37" w14:paraId="4996FEF8" w14:textId="77777777" w:rsidTr="27A7F0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gridSpan w:val="2"/>
          </w:tcPr>
          <w:p w14:paraId="028B2823" w14:textId="799411A8" w:rsidR="00F93558" w:rsidRPr="00717D87" w:rsidRDefault="00B437ED" w:rsidP="009722B2">
            <w:pPr>
              <w:tabs>
                <w:tab w:val="left" w:pos="3570"/>
              </w:tabs>
              <w:rPr>
                <w:rFonts w:ascii="Times" w:hAnsi="Times" w:cstheme="minorHAnsi"/>
                <w:b w:val="0"/>
                <w:bCs w:val="0"/>
                <w:lang w:val="sr-Latn-RS"/>
              </w:rPr>
            </w:pPr>
            <w:r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>10:00 – 10.</w:t>
            </w:r>
            <w:r w:rsidR="009A2773" w:rsidRPr="00717D87">
              <w:rPr>
                <w:rFonts w:ascii="Times" w:hAnsi="Times" w:cstheme="minorHAnsi"/>
                <w:b w:val="0"/>
                <w:bCs w:val="0"/>
                <w:lang w:val="sr-Latn-RS"/>
              </w:rPr>
              <w:t>20</w:t>
            </w:r>
          </w:p>
        </w:tc>
        <w:tc>
          <w:tcPr>
            <w:tcW w:w="4470" w:type="dxa"/>
          </w:tcPr>
          <w:p w14:paraId="07B0AA6D" w14:textId="553FCC7F" w:rsidR="00F93558" w:rsidRPr="00717D87" w:rsidRDefault="00F93558" w:rsidP="69418F2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eastAsia="Times New Roman" w:hAnsi="Times" w:cstheme="minorHAnsi"/>
                <w:b/>
                <w:bCs/>
                <w:lang w:val="sr-Cyrl-RS"/>
              </w:rPr>
            </w:pPr>
          </w:p>
          <w:p w14:paraId="4559562F" w14:textId="15C38FE0" w:rsidR="00F93558" w:rsidRPr="00717D87" w:rsidRDefault="00F93558" w:rsidP="69418F2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eastAsia="Times New Roman" w:hAnsi="Times" w:cstheme="minorHAnsi"/>
                <w:b/>
                <w:bCs/>
                <w:lang w:val="sr-Cyrl-RS"/>
              </w:rPr>
            </w:pPr>
          </w:p>
          <w:p w14:paraId="6267CFA1" w14:textId="77777777" w:rsidR="00717D87" w:rsidRPr="00717D87" w:rsidRDefault="00717D87" w:rsidP="69418F2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eastAsia="Times New Roman" w:hAnsi="Times" w:cstheme="minorHAnsi"/>
                <w:b/>
                <w:bCs/>
                <w:lang w:val="sr-Cyrl-RS"/>
              </w:rPr>
            </w:pPr>
          </w:p>
          <w:p w14:paraId="4EE72AF1" w14:textId="77777777" w:rsidR="00717D87" w:rsidRPr="00717D87" w:rsidRDefault="00717D87" w:rsidP="69418F2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eastAsia="Times New Roman" w:hAnsi="Times" w:cstheme="minorHAnsi"/>
                <w:b/>
                <w:bCs/>
                <w:lang w:val="sr-Cyrl-RS"/>
              </w:rPr>
            </w:pPr>
          </w:p>
          <w:p w14:paraId="2F8F8AE7" w14:textId="43953A37" w:rsidR="00F93558" w:rsidRPr="00717D87" w:rsidRDefault="00B437ED" w:rsidP="69418F2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eastAsia="Times New Roman" w:hAnsi="Times" w:cstheme="minorHAnsi"/>
                <w:b/>
                <w:bCs/>
                <w:lang w:val="sr-Cyrl-RS"/>
              </w:rPr>
            </w:pPr>
            <w:r w:rsidRPr="00717D87">
              <w:rPr>
                <w:rFonts w:ascii="Times" w:eastAsia="Times New Roman" w:hAnsi="Times" w:cstheme="minorHAnsi"/>
                <w:b/>
                <w:bCs/>
                <w:lang w:val="sr-Cyrl-RS"/>
              </w:rPr>
              <w:t>Уводно обраћање</w:t>
            </w:r>
          </w:p>
        </w:tc>
        <w:tc>
          <w:tcPr>
            <w:tcW w:w="4469" w:type="dxa"/>
          </w:tcPr>
          <w:p w14:paraId="28E82B41" w14:textId="77777777" w:rsidR="00717D87" w:rsidRPr="00717D87" w:rsidRDefault="00717D87" w:rsidP="69418F2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eastAsia="Times New Roman" w:hAnsi="Times" w:cstheme="minorHAnsi"/>
                <w:b/>
                <w:bCs/>
                <w:color w:val="000000" w:themeColor="text1"/>
                <w:lang w:val="sr-Cyrl-RS"/>
              </w:rPr>
            </w:pPr>
          </w:p>
          <w:p w14:paraId="37948434" w14:textId="54E323FB" w:rsidR="008F2228" w:rsidRPr="00717D87" w:rsidRDefault="00262F37" w:rsidP="69418F2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eastAsia="Times New Roman" w:hAnsi="Times" w:cstheme="minorHAnsi"/>
                <w:b/>
                <w:bCs/>
                <w:lang w:val="sr-Cyrl-RS"/>
              </w:rPr>
            </w:pPr>
            <w:r w:rsidRPr="00717D87">
              <w:rPr>
                <w:rFonts w:ascii="Times" w:eastAsia="Times New Roman" w:hAnsi="Times" w:cstheme="minorHAnsi"/>
                <w:b/>
                <w:bCs/>
                <w:color w:val="000000" w:themeColor="text1"/>
                <w:lang w:val="sr-Cyrl-RS"/>
              </w:rPr>
              <w:t>Проф.</w:t>
            </w:r>
            <w:r w:rsidR="001454F4" w:rsidRPr="00717D87">
              <w:rPr>
                <w:rFonts w:ascii="Times" w:eastAsia="Times New Roman" w:hAnsi="Times" w:cstheme="minorHAnsi"/>
                <w:b/>
                <w:bCs/>
                <w:color w:val="000000" w:themeColor="text1"/>
                <w:lang w:val="sr-Cyrl-RS"/>
              </w:rPr>
              <w:t xml:space="preserve"> </w:t>
            </w:r>
            <w:r w:rsidRPr="00717D87">
              <w:rPr>
                <w:rFonts w:ascii="Times" w:eastAsia="Times New Roman" w:hAnsi="Times" w:cstheme="minorHAnsi"/>
                <w:b/>
                <w:bCs/>
                <w:color w:val="000000" w:themeColor="text1"/>
                <w:lang w:val="sr-Cyrl-RS"/>
              </w:rPr>
              <w:t xml:space="preserve">др </w:t>
            </w:r>
            <w:r w:rsidR="0003740D" w:rsidRPr="00717D87">
              <w:rPr>
                <w:rFonts w:ascii="Times" w:eastAsia="Times New Roman" w:hAnsi="Times" w:cstheme="minorHAnsi"/>
                <w:b/>
                <w:bCs/>
                <w:lang w:val="sr-Cyrl-RS"/>
              </w:rPr>
              <w:t>Габријела Грујић</w:t>
            </w:r>
          </w:p>
          <w:p w14:paraId="268F2ED1" w14:textId="5B1C1CB7" w:rsidR="00F93558" w:rsidRPr="00717D87" w:rsidRDefault="008F2228" w:rsidP="69418F2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eastAsia="Times New Roman" w:hAnsi="Times" w:cstheme="minorHAnsi"/>
                <w:lang w:val="sr-Cyrl-RS"/>
              </w:rPr>
            </w:pPr>
            <w:r w:rsidRPr="00717D87">
              <w:rPr>
                <w:rFonts w:ascii="Times" w:eastAsia="Times New Roman" w:hAnsi="Times" w:cstheme="minorHAnsi"/>
                <w:lang w:val="sr-Cyrl-RS"/>
              </w:rPr>
              <w:t>П</w:t>
            </w:r>
            <w:r w:rsidR="0079687B" w:rsidRPr="00717D87">
              <w:rPr>
                <w:rFonts w:ascii="Times" w:eastAsia="Times New Roman" w:hAnsi="Times" w:cstheme="minorHAnsi"/>
                <w:lang w:val="sr-Cyrl-RS"/>
              </w:rPr>
              <w:t>омо</w:t>
            </w:r>
            <w:r w:rsidR="002D1E9F" w:rsidRPr="00717D87">
              <w:rPr>
                <w:rFonts w:ascii="Times" w:eastAsia="Times New Roman" w:hAnsi="Times" w:cstheme="minorHAnsi"/>
                <w:lang w:val="sr-Cyrl-RS"/>
              </w:rPr>
              <w:t>ћ</w:t>
            </w:r>
            <w:r w:rsidR="0079687B" w:rsidRPr="00717D87">
              <w:rPr>
                <w:rFonts w:ascii="Times" w:eastAsia="Times New Roman" w:hAnsi="Times" w:cstheme="minorHAnsi"/>
                <w:lang w:val="sr-Cyrl-RS"/>
              </w:rPr>
              <w:t>н</w:t>
            </w:r>
            <w:r w:rsidR="0003740D" w:rsidRPr="00717D87">
              <w:rPr>
                <w:rFonts w:ascii="Times" w:eastAsia="Times New Roman" w:hAnsi="Times" w:cstheme="minorHAnsi"/>
                <w:lang w:val="sr-Cyrl-RS"/>
              </w:rPr>
              <w:t>ица</w:t>
            </w:r>
            <w:r w:rsidR="0079687B" w:rsidRPr="00717D87">
              <w:rPr>
                <w:rFonts w:ascii="Times" w:eastAsia="Times New Roman" w:hAnsi="Times" w:cstheme="minorHAnsi"/>
                <w:lang w:val="sr-Cyrl-RS"/>
              </w:rPr>
              <w:t xml:space="preserve"> министра –</w:t>
            </w:r>
            <w:r w:rsidR="58628F3F" w:rsidRPr="00717D87">
              <w:rPr>
                <w:rFonts w:ascii="Times" w:eastAsia="Times New Roman" w:hAnsi="Times" w:cstheme="minorHAnsi"/>
                <w:lang w:val="sr-Cyrl-RS"/>
              </w:rPr>
              <w:t xml:space="preserve"> Министарство просвете</w:t>
            </w:r>
            <w:r w:rsidR="0003740D" w:rsidRPr="00717D87">
              <w:rPr>
                <w:rFonts w:ascii="Times" w:eastAsia="Times New Roman" w:hAnsi="Times" w:cstheme="minorHAnsi"/>
                <w:lang w:val="sr-Cyrl-RS"/>
              </w:rPr>
              <w:t xml:space="preserve"> Републике Србије</w:t>
            </w:r>
          </w:p>
          <w:p w14:paraId="4AA544CB" w14:textId="48C1EEE4" w:rsidR="00F93558" w:rsidRPr="00717D87" w:rsidRDefault="00F93558" w:rsidP="69418F2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eastAsia="Times New Roman" w:hAnsi="Times" w:cstheme="minorHAnsi"/>
                <w:lang w:val="sr-Cyrl-RS"/>
              </w:rPr>
            </w:pPr>
          </w:p>
          <w:p w14:paraId="17F09AE2" w14:textId="77777777" w:rsidR="008F2228" w:rsidRPr="00717D87" w:rsidRDefault="58628F3F" w:rsidP="69418F2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eastAsia="Times New Roman" w:hAnsi="Times" w:cstheme="minorHAnsi"/>
                <w:b/>
                <w:bCs/>
                <w:lang w:val="sr-Cyrl-RS"/>
              </w:rPr>
            </w:pPr>
            <w:r w:rsidRPr="00717D87">
              <w:rPr>
                <w:rFonts w:ascii="Times" w:eastAsia="Times New Roman" w:hAnsi="Times" w:cstheme="minorHAnsi"/>
                <w:b/>
                <w:bCs/>
                <w:lang w:val="sr-Cyrl-RS"/>
              </w:rPr>
              <w:t xml:space="preserve">Марија Филиповић Ожеговић </w:t>
            </w:r>
          </w:p>
          <w:p w14:paraId="571C40F2" w14:textId="77777777" w:rsidR="001454F4" w:rsidRPr="00717D87" w:rsidRDefault="12CFDD0A" w:rsidP="69418F2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eastAsia="Times New Roman" w:hAnsi="Times" w:cstheme="minorHAnsi"/>
                <w:lang w:val="sr-Cyrl-RS"/>
              </w:rPr>
            </w:pPr>
            <w:r w:rsidRPr="00717D87">
              <w:rPr>
                <w:rFonts w:ascii="Times" w:eastAsia="Times New Roman" w:hAnsi="Times" w:cstheme="minorHAnsi"/>
                <w:lang w:val="sr-Cyrl-RS"/>
              </w:rPr>
              <w:t xml:space="preserve">Управитељка, </w:t>
            </w:r>
            <w:r w:rsidR="58628F3F" w:rsidRPr="00717D87">
              <w:rPr>
                <w:rFonts w:ascii="Times" w:eastAsia="Times New Roman" w:hAnsi="Times" w:cstheme="minorHAnsi"/>
                <w:lang w:val="sr-Cyrl-RS"/>
              </w:rPr>
              <w:t>Фондација Темпус</w:t>
            </w:r>
          </w:p>
          <w:p w14:paraId="30D07EA3" w14:textId="26063497" w:rsidR="00717D87" w:rsidRPr="00717D87" w:rsidRDefault="00717D87" w:rsidP="69418F2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eastAsia="Times New Roman" w:hAnsi="Times" w:cstheme="minorHAnsi"/>
                <w:lang w:val="sr-Cyrl-RS"/>
              </w:rPr>
            </w:pPr>
          </w:p>
        </w:tc>
      </w:tr>
      <w:tr w:rsidR="00816C99" w:rsidRPr="00262F37" w14:paraId="15886FC2" w14:textId="77777777" w:rsidTr="27A7F00A">
        <w:trPr>
          <w:trHeight w:val="7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gridSpan w:val="2"/>
          </w:tcPr>
          <w:p w14:paraId="40C03C12" w14:textId="78012EB2" w:rsidR="00B437ED" w:rsidRPr="00717D87" w:rsidRDefault="00B437ED" w:rsidP="009722B2">
            <w:pPr>
              <w:tabs>
                <w:tab w:val="left" w:pos="3570"/>
              </w:tabs>
              <w:rPr>
                <w:rFonts w:ascii="Times" w:hAnsi="Times" w:cstheme="minorHAnsi"/>
                <w:b w:val="0"/>
                <w:bCs w:val="0"/>
                <w:lang w:val="sr-Latn-RS"/>
              </w:rPr>
            </w:pPr>
            <w:r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>10:</w:t>
            </w:r>
            <w:r w:rsidR="009A2773" w:rsidRPr="00717D87">
              <w:rPr>
                <w:rFonts w:ascii="Times" w:hAnsi="Times" w:cstheme="minorHAnsi"/>
                <w:b w:val="0"/>
                <w:bCs w:val="0"/>
                <w:lang w:val="sr-Latn-RS"/>
              </w:rPr>
              <w:t>20</w:t>
            </w:r>
            <w:r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 xml:space="preserve"> – 10:5</w:t>
            </w:r>
            <w:r w:rsidR="009A2773" w:rsidRPr="00717D87">
              <w:rPr>
                <w:rFonts w:ascii="Times" w:hAnsi="Times" w:cstheme="minorHAnsi"/>
                <w:b w:val="0"/>
                <w:bCs w:val="0"/>
                <w:lang w:val="sr-Latn-RS"/>
              </w:rPr>
              <w:t>0</w:t>
            </w:r>
          </w:p>
        </w:tc>
        <w:tc>
          <w:tcPr>
            <w:tcW w:w="4470" w:type="dxa"/>
          </w:tcPr>
          <w:p w14:paraId="2BCF2704" w14:textId="77777777" w:rsidR="00717D87" w:rsidRDefault="00717D87" w:rsidP="69418F25">
            <w:pPr>
              <w:pStyle w:val="Agen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eastAsia="Times New Roman" w:hAnsi="Times"/>
                <w:lang w:val="sr-Cyrl-RS"/>
              </w:rPr>
            </w:pPr>
          </w:p>
          <w:p w14:paraId="017A8B74" w14:textId="2DC9A517" w:rsidR="00F93558" w:rsidRPr="00717D87" w:rsidRDefault="00B437ED" w:rsidP="69418F25">
            <w:pPr>
              <w:pStyle w:val="Agen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eastAsia="Arial" w:hAnsi="Times"/>
                <w:color w:val="000000" w:themeColor="text1"/>
                <w:lang w:val="sr-Cyrl-RS"/>
              </w:rPr>
            </w:pPr>
            <w:r w:rsidRPr="27A7F00A">
              <w:rPr>
                <w:rFonts w:ascii="Times" w:eastAsia="Times New Roman" w:hAnsi="Times"/>
                <w:lang w:val="sr-Cyrl-RS"/>
              </w:rPr>
              <w:t xml:space="preserve">Пленарно излагање: </w:t>
            </w:r>
          </w:p>
          <w:p w14:paraId="29CD5F6C" w14:textId="146C1CF4" w:rsidR="00F93558" w:rsidRPr="00717D87" w:rsidRDefault="67CD2246" w:rsidP="27A7F00A">
            <w:pPr>
              <w:pStyle w:val="Agenda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b/>
                <w:bCs/>
                <w:i/>
                <w:iCs/>
                <w:color w:val="000000" w:themeColor="text1"/>
                <w:sz w:val="24"/>
                <w:szCs w:val="24"/>
                <w:lang w:val="sr-Cyrl-RS"/>
              </w:rPr>
            </w:pPr>
            <w:r w:rsidRPr="27A7F00A">
              <w:rPr>
                <w:rFonts w:ascii="Times" w:hAnsi="Times"/>
                <w:b/>
                <w:bCs/>
                <w:i/>
                <w:iCs/>
                <w:color w:val="000000" w:themeColor="text1"/>
                <w:sz w:val="24"/>
                <w:szCs w:val="24"/>
                <w:lang w:val="sr-Cyrl-RS"/>
              </w:rPr>
              <w:t>„Како развијати вештине одраслих полазника“</w:t>
            </w:r>
          </w:p>
        </w:tc>
        <w:tc>
          <w:tcPr>
            <w:tcW w:w="4469" w:type="dxa"/>
          </w:tcPr>
          <w:p w14:paraId="78D118E0" w14:textId="77777777" w:rsidR="001454F4" w:rsidRPr="00717D87" w:rsidRDefault="001454F4" w:rsidP="647170FD">
            <w:pPr>
              <w:pStyle w:val="Agen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eastAsia="Times New Roman" w:hAnsi="Times"/>
                <w:b/>
                <w:bCs/>
                <w:color w:val="000000" w:themeColor="text1"/>
                <w:lang w:val="sr-Cyrl-RS"/>
              </w:rPr>
            </w:pPr>
          </w:p>
          <w:p w14:paraId="4B614572" w14:textId="1817EAAB" w:rsidR="00F93558" w:rsidRPr="00717D87" w:rsidRDefault="001454F4" w:rsidP="647170FD">
            <w:pPr>
              <w:pStyle w:val="Agen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eastAsia="Arial" w:hAnsi="Times"/>
                <w:color w:val="000000" w:themeColor="text1"/>
                <w:lang w:val="sr-Cyrl-RS"/>
              </w:rPr>
            </w:pPr>
            <w:r w:rsidRPr="27A7F00A">
              <w:rPr>
                <w:rFonts w:ascii="Times" w:eastAsia="Times New Roman" w:hAnsi="Times"/>
                <w:b/>
                <w:bCs/>
                <w:color w:val="000000" w:themeColor="text1"/>
                <w:lang w:val="sr-Cyrl-RS"/>
              </w:rPr>
              <w:t xml:space="preserve">Проф. др </w:t>
            </w:r>
            <w:r w:rsidR="1F8F0A2E" w:rsidRPr="27A7F00A">
              <w:rPr>
                <w:rFonts w:ascii="Times" w:eastAsia="Arial" w:hAnsi="Times"/>
                <w:b/>
                <w:bCs/>
                <w:color w:val="000000" w:themeColor="text1"/>
                <w:lang w:val="sr-Cyrl-RS"/>
              </w:rPr>
              <w:t>Хусеин Кајгин</w:t>
            </w:r>
            <w:r w:rsidR="00A95EE5" w:rsidRPr="27A7F00A">
              <w:rPr>
                <w:rFonts w:ascii="Times" w:eastAsia="Arial" w:hAnsi="Times"/>
                <w:b/>
                <w:bCs/>
                <w:color w:val="000000" w:themeColor="text1"/>
                <w:lang w:val="sr-Cyrl-RS"/>
              </w:rPr>
              <w:t xml:space="preserve">, </w:t>
            </w:r>
            <w:r w:rsidR="1F8F0A2E" w:rsidRPr="27A7F00A">
              <w:rPr>
                <w:rFonts w:ascii="Times" w:eastAsia="Arial" w:hAnsi="Times"/>
                <w:color w:val="000000" w:themeColor="text1"/>
                <w:lang w:val="sr-Cyrl-RS"/>
              </w:rPr>
              <w:t>Бартин Универ</w:t>
            </w:r>
            <w:r w:rsidR="42E65840" w:rsidRPr="27A7F00A">
              <w:rPr>
                <w:rFonts w:ascii="Times" w:eastAsia="Arial" w:hAnsi="Times"/>
                <w:color w:val="000000" w:themeColor="text1"/>
                <w:lang w:val="sr-Cyrl-RS"/>
              </w:rPr>
              <w:t>з</w:t>
            </w:r>
            <w:r w:rsidR="1F8F0A2E" w:rsidRPr="27A7F00A">
              <w:rPr>
                <w:rFonts w:ascii="Times" w:eastAsia="Arial" w:hAnsi="Times"/>
                <w:color w:val="000000" w:themeColor="text1"/>
                <w:lang w:val="sr-Cyrl-RS"/>
              </w:rPr>
              <w:t xml:space="preserve">итет, Факултет за образовање, </w:t>
            </w:r>
            <w:r w:rsidR="17FE1213" w:rsidRPr="27A7F00A">
              <w:rPr>
                <w:rFonts w:ascii="Times" w:eastAsia="Arial" w:hAnsi="Times"/>
                <w:color w:val="000000" w:themeColor="text1"/>
                <w:lang w:val="sr-Cyrl-RS"/>
              </w:rPr>
              <w:t>Бартин</w:t>
            </w:r>
            <w:r w:rsidR="5C855B86" w:rsidRPr="27A7F00A">
              <w:rPr>
                <w:rFonts w:ascii="Times" w:eastAsia="Arial" w:hAnsi="Times"/>
                <w:color w:val="000000" w:themeColor="text1"/>
                <w:lang w:val="sr-Cyrl-RS"/>
              </w:rPr>
              <w:t xml:space="preserve"> (</w:t>
            </w:r>
            <w:r w:rsidR="1F8F0A2E" w:rsidRPr="27A7F00A">
              <w:rPr>
                <w:rFonts w:ascii="Times" w:eastAsia="Arial" w:hAnsi="Times"/>
                <w:color w:val="000000" w:themeColor="text1"/>
                <w:lang w:val="sr-Cyrl-RS"/>
              </w:rPr>
              <w:t>Турска</w:t>
            </w:r>
            <w:r w:rsidR="074763F4" w:rsidRPr="27A7F00A">
              <w:rPr>
                <w:rFonts w:ascii="Times" w:eastAsia="Arial" w:hAnsi="Times"/>
                <w:color w:val="000000" w:themeColor="text1"/>
                <w:lang w:val="sr-Cyrl-RS"/>
              </w:rPr>
              <w:t>)</w:t>
            </w:r>
          </w:p>
          <w:p w14:paraId="46D286C1" w14:textId="692EDAA8" w:rsidR="00F93558" w:rsidRPr="00717D87" w:rsidRDefault="00F93558" w:rsidP="69418F25">
            <w:pPr>
              <w:tabs>
                <w:tab w:val="left" w:pos="35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 w:cstheme="minorHAnsi"/>
                <w:lang w:val="sr-Cyrl-RS"/>
              </w:rPr>
            </w:pPr>
          </w:p>
        </w:tc>
      </w:tr>
      <w:tr w:rsidR="00916389" w:rsidRPr="00262F37" w14:paraId="00B3083E" w14:textId="77777777" w:rsidTr="27A7F0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gridSpan w:val="2"/>
          </w:tcPr>
          <w:p w14:paraId="2E34308E" w14:textId="307F9F75" w:rsidR="00B437ED" w:rsidRPr="00717D87" w:rsidRDefault="00B437ED" w:rsidP="009722B2">
            <w:pPr>
              <w:tabs>
                <w:tab w:val="left" w:pos="3570"/>
              </w:tabs>
              <w:rPr>
                <w:rFonts w:ascii="Times" w:hAnsi="Times" w:cstheme="minorHAnsi"/>
                <w:b w:val="0"/>
                <w:bCs w:val="0"/>
                <w:lang w:val="sr-Latn-RS"/>
              </w:rPr>
            </w:pPr>
            <w:r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>10:</w:t>
            </w:r>
            <w:r w:rsidR="009A2773" w:rsidRPr="00717D87">
              <w:rPr>
                <w:rFonts w:ascii="Times" w:hAnsi="Times" w:cstheme="minorHAnsi"/>
                <w:b w:val="0"/>
                <w:bCs w:val="0"/>
                <w:lang w:val="sr-Latn-RS"/>
              </w:rPr>
              <w:t>50</w:t>
            </w:r>
            <w:r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 xml:space="preserve"> – 11: </w:t>
            </w:r>
            <w:r w:rsidR="009A2773" w:rsidRPr="00717D87">
              <w:rPr>
                <w:rFonts w:ascii="Times" w:hAnsi="Times" w:cstheme="minorHAnsi"/>
                <w:b w:val="0"/>
                <w:bCs w:val="0"/>
                <w:lang w:val="sr-Latn-RS"/>
              </w:rPr>
              <w:t>20</w:t>
            </w:r>
          </w:p>
        </w:tc>
        <w:tc>
          <w:tcPr>
            <w:tcW w:w="4470" w:type="dxa"/>
          </w:tcPr>
          <w:p w14:paraId="2BF01D78" w14:textId="77777777" w:rsidR="00717D87" w:rsidRPr="00717D87" w:rsidRDefault="00717D87" w:rsidP="69418F2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eastAsia="Times New Roman" w:hAnsi="Times" w:cstheme="minorHAnsi"/>
                <w:lang w:val="sr-Cyrl-RS"/>
              </w:rPr>
            </w:pPr>
          </w:p>
          <w:p w14:paraId="39423FF4" w14:textId="6BF187B5" w:rsidR="00F93558" w:rsidRPr="00717D87" w:rsidRDefault="009A2773" w:rsidP="69418F2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eastAsia="Times New Roman" w:hAnsi="Times" w:cstheme="minorHAnsi"/>
                <w:lang w:val="sr-Cyrl-RS"/>
              </w:rPr>
            </w:pPr>
            <w:r w:rsidRPr="00717D87">
              <w:rPr>
                <w:rFonts w:ascii="Times" w:eastAsia="Times New Roman" w:hAnsi="Times" w:cstheme="minorHAnsi"/>
                <w:lang w:val="sr-Cyrl-RS"/>
              </w:rPr>
              <w:t xml:space="preserve">Пленарно излагање: </w:t>
            </w:r>
          </w:p>
          <w:p w14:paraId="716893C9" w14:textId="77777777" w:rsidR="00F93558" w:rsidRPr="00717D87" w:rsidRDefault="0003740D" w:rsidP="45ABCC46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 w:cstheme="minorHAnsi"/>
                <w:b/>
                <w:bCs/>
                <w:color w:val="000000" w:themeColor="text1"/>
                <w:lang w:val="sr-Cyrl-RS"/>
              </w:rPr>
            </w:pPr>
            <w:r w:rsidRPr="00717D87">
              <w:rPr>
                <w:rFonts w:ascii="Times" w:hAnsi="Times" w:cstheme="minorHAnsi"/>
                <w:b/>
                <w:bCs/>
                <w:i/>
                <w:iCs/>
                <w:color w:val="000000" w:themeColor="text1"/>
                <w:lang w:val="sr-Cyrl-RS"/>
              </w:rPr>
              <w:t>„</w:t>
            </w:r>
            <w:r w:rsidR="00262F37" w:rsidRPr="00717D87">
              <w:rPr>
                <w:rFonts w:ascii="Times" w:hAnsi="Times" w:cstheme="minorHAnsi"/>
                <w:b/>
                <w:bCs/>
                <w:i/>
                <w:iCs/>
                <w:color w:val="000000" w:themeColor="text1"/>
                <w:lang w:val="sr-Cyrl-RS"/>
              </w:rPr>
              <w:t>Образовање одраслих и систем осигурања квалитета у Републици Србији</w:t>
            </w:r>
            <w:r w:rsidR="00EA5C01" w:rsidRPr="00717D87">
              <w:rPr>
                <w:rFonts w:ascii="Times" w:hAnsi="Times" w:cstheme="minorHAnsi"/>
                <w:b/>
                <w:bCs/>
                <w:i/>
                <w:iCs/>
                <w:color w:val="000000" w:themeColor="text1"/>
                <w:lang w:val="sr-Cyrl-RS"/>
              </w:rPr>
              <w:t>“</w:t>
            </w:r>
            <w:r w:rsidRPr="00717D87">
              <w:rPr>
                <w:rFonts w:ascii="Times" w:hAnsi="Times" w:cstheme="minorHAnsi"/>
                <w:b/>
                <w:bCs/>
                <w:color w:val="000000" w:themeColor="text1"/>
                <w:lang w:val="sr-Cyrl-RS"/>
              </w:rPr>
              <w:t xml:space="preserve"> </w:t>
            </w:r>
          </w:p>
          <w:p w14:paraId="23379194" w14:textId="35A76208" w:rsidR="00717D87" w:rsidRPr="00717D87" w:rsidRDefault="00717D87" w:rsidP="45ABCC46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eastAsia="Times New Roman" w:hAnsi="Times" w:cstheme="minorHAnsi"/>
                <w:b/>
                <w:bCs/>
                <w:lang w:val="sr-Cyrl-RS"/>
              </w:rPr>
            </w:pPr>
          </w:p>
        </w:tc>
        <w:tc>
          <w:tcPr>
            <w:tcW w:w="4469" w:type="dxa"/>
          </w:tcPr>
          <w:p w14:paraId="32511724" w14:textId="77777777" w:rsidR="00717D87" w:rsidRPr="00717D87" w:rsidRDefault="00717D87" w:rsidP="69418F2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eastAsia="Times New Roman" w:hAnsi="Times" w:cstheme="minorHAnsi"/>
                <w:b/>
                <w:bCs/>
                <w:color w:val="000000" w:themeColor="text1"/>
                <w:lang w:val="sr-Cyrl-RS"/>
              </w:rPr>
            </w:pPr>
          </w:p>
          <w:p w14:paraId="34260D38" w14:textId="1CF3069B" w:rsidR="0079687B" w:rsidRPr="00717D87" w:rsidRDefault="00717D87" w:rsidP="69418F2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eastAsia="Times New Roman" w:hAnsi="Times" w:cstheme="minorHAnsi"/>
                <w:b/>
                <w:bCs/>
                <w:color w:val="000000" w:themeColor="text1"/>
                <w:lang w:val="sr-Cyrl-RS"/>
              </w:rPr>
            </w:pPr>
            <w:r w:rsidRPr="00717D87">
              <w:rPr>
                <w:rFonts w:ascii="Times" w:eastAsia="Times New Roman" w:hAnsi="Times" w:cstheme="minorHAnsi"/>
                <w:b/>
                <w:bCs/>
                <w:color w:val="000000" w:themeColor="text1"/>
                <w:lang w:val="sr-Cyrl-RS"/>
              </w:rPr>
              <w:t>Д</w:t>
            </w:r>
            <w:r w:rsidR="00262F37" w:rsidRPr="00717D87">
              <w:rPr>
                <w:rFonts w:ascii="Times" w:eastAsia="Times New Roman" w:hAnsi="Times" w:cstheme="minorHAnsi"/>
                <w:b/>
                <w:bCs/>
                <w:color w:val="000000" w:themeColor="text1"/>
                <w:lang w:val="sr-Cyrl-RS"/>
              </w:rPr>
              <w:t>р</w:t>
            </w:r>
            <w:r w:rsidR="00262F37" w:rsidRPr="00717D87">
              <w:rPr>
                <w:rFonts w:ascii="Times" w:eastAsia="Times New Roman" w:hAnsi="Times" w:cstheme="minorHAnsi"/>
                <w:b/>
                <w:bCs/>
                <w:lang w:val="sr-Cyrl-RS"/>
              </w:rPr>
              <w:t xml:space="preserve"> </w:t>
            </w:r>
            <w:r w:rsidR="743F3295" w:rsidRPr="00717D87">
              <w:rPr>
                <w:rFonts w:ascii="Times" w:eastAsia="Times New Roman" w:hAnsi="Times" w:cstheme="minorHAnsi"/>
                <w:b/>
                <w:bCs/>
                <w:lang w:val="sr-Cyrl-RS"/>
              </w:rPr>
              <w:t>Весна Фабиан</w:t>
            </w:r>
          </w:p>
          <w:p w14:paraId="25D89403" w14:textId="60868EB7" w:rsidR="00F93558" w:rsidRPr="00717D87" w:rsidRDefault="743F3295" w:rsidP="69418F2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eastAsia="Times New Roman" w:hAnsi="Times" w:cstheme="minorHAnsi"/>
                <w:lang w:val="sr-Cyrl-RS"/>
              </w:rPr>
            </w:pPr>
            <w:r w:rsidRPr="00717D87">
              <w:rPr>
                <w:rFonts w:ascii="Times" w:eastAsia="Times New Roman" w:hAnsi="Times" w:cstheme="minorHAnsi"/>
                <w:lang w:val="sr-Cyrl-RS"/>
              </w:rPr>
              <w:t xml:space="preserve">Министарство просвете, </w:t>
            </w:r>
            <w:r w:rsidR="00EA5C01" w:rsidRPr="00717D87">
              <w:rPr>
                <w:rFonts w:ascii="Times" w:eastAsia="Times New Roman" w:hAnsi="Times" w:cstheme="minorHAnsi"/>
                <w:lang w:val="sr-Cyrl-RS"/>
              </w:rPr>
              <w:t>Републике Србије</w:t>
            </w:r>
          </w:p>
        </w:tc>
      </w:tr>
      <w:tr w:rsidR="009A2773" w:rsidRPr="009476D0" w14:paraId="23F0D828" w14:textId="77777777" w:rsidTr="27A7F00A">
        <w:trPr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gridSpan w:val="2"/>
          </w:tcPr>
          <w:p w14:paraId="28E69A77" w14:textId="77777777" w:rsidR="00717D87" w:rsidRDefault="00717D87" w:rsidP="2DF7ABD6">
            <w:pPr>
              <w:tabs>
                <w:tab w:val="left" w:pos="3570"/>
              </w:tabs>
              <w:rPr>
                <w:rFonts w:ascii="Times" w:hAnsi="Times" w:cstheme="minorHAnsi"/>
                <w:lang w:val="sr-Cyrl-RS"/>
              </w:rPr>
            </w:pPr>
          </w:p>
          <w:p w14:paraId="6F4FDB22" w14:textId="06DEB586" w:rsidR="009A2773" w:rsidRPr="00717D87" w:rsidRDefault="009A2773" w:rsidP="2DF7ABD6">
            <w:pPr>
              <w:tabs>
                <w:tab w:val="left" w:pos="3570"/>
              </w:tabs>
              <w:rPr>
                <w:rFonts w:ascii="Times" w:hAnsi="Times" w:cstheme="minorHAnsi"/>
                <w:b w:val="0"/>
                <w:bCs w:val="0"/>
                <w:lang w:val="sr-Cyrl-RS"/>
              </w:rPr>
            </w:pPr>
            <w:r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>1</w:t>
            </w:r>
            <w:r w:rsidR="2CCC07D7"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>1</w:t>
            </w:r>
            <w:r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>:20 – 11:50</w:t>
            </w:r>
          </w:p>
        </w:tc>
        <w:tc>
          <w:tcPr>
            <w:tcW w:w="4470" w:type="dxa"/>
          </w:tcPr>
          <w:p w14:paraId="23A4F076" w14:textId="77777777" w:rsidR="008F2228" w:rsidRPr="00717D87" w:rsidRDefault="008F2228" w:rsidP="36318AA8">
            <w:pPr>
              <w:tabs>
                <w:tab w:val="left" w:pos="35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eastAsia="Times New Roman" w:hAnsi="Times" w:cstheme="minorHAnsi"/>
                <w:lang w:val="sr-Cyrl-RS"/>
              </w:rPr>
            </w:pPr>
          </w:p>
          <w:p w14:paraId="0C1E70EC" w14:textId="77777777" w:rsidR="009A2773" w:rsidRDefault="009A2773" w:rsidP="36318AA8">
            <w:pPr>
              <w:tabs>
                <w:tab w:val="left" w:pos="35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eastAsia="Times New Roman" w:hAnsi="Times" w:cstheme="minorHAnsi"/>
                <w:lang w:val="sr-Cyrl-RS"/>
              </w:rPr>
            </w:pPr>
            <w:r w:rsidRPr="00717D87">
              <w:rPr>
                <w:rFonts w:ascii="Times" w:eastAsia="Times New Roman" w:hAnsi="Times" w:cstheme="minorHAnsi"/>
                <w:lang w:val="sr-Cyrl-RS"/>
              </w:rPr>
              <w:t>Пауза за кафу</w:t>
            </w:r>
          </w:p>
          <w:p w14:paraId="6596926C" w14:textId="6ECEBC65" w:rsidR="00717D87" w:rsidRPr="00717D87" w:rsidRDefault="00717D87" w:rsidP="36318AA8">
            <w:pPr>
              <w:tabs>
                <w:tab w:val="left" w:pos="35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eastAsia="Times New Roman" w:hAnsi="Times" w:cstheme="minorHAnsi"/>
                <w:lang w:val="sr-Cyrl-RS"/>
              </w:rPr>
            </w:pPr>
          </w:p>
        </w:tc>
        <w:tc>
          <w:tcPr>
            <w:tcW w:w="4469" w:type="dxa"/>
          </w:tcPr>
          <w:p w14:paraId="5C7C3457" w14:textId="77777777" w:rsidR="009A2773" w:rsidRPr="00717D87" w:rsidRDefault="009A2773" w:rsidP="009A2773">
            <w:pPr>
              <w:tabs>
                <w:tab w:val="left" w:pos="35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 w:cstheme="minorHAnsi"/>
              </w:rPr>
            </w:pPr>
          </w:p>
        </w:tc>
      </w:tr>
      <w:tr w:rsidR="009A2773" w:rsidRPr="00262F37" w14:paraId="75819C0D" w14:textId="77777777" w:rsidTr="27A7F0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gridSpan w:val="2"/>
          </w:tcPr>
          <w:p w14:paraId="69A1353E" w14:textId="2AD7EE3C" w:rsidR="009A2773" w:rsidRPr="00717D87" w:rsidRDefault="009A2773" w:rsidP="009A2773">
            <w:pPr>
              <w:tabs>
                <w:tab w:val="left" w:pos="3570"/>
              </w:tabs>
              <w:rPr>
                <w:rFonts w:ascii="Times" w:hAnsi="Times" w:cstheme="minorHAnsi"/>
                <w:b w:val="0"/>
                <w:bCs w:val="0"/>
                <w:lang w:val="sr-Cyrl-RS"/>
              </w:rPr>
            </w:pPr>
            <w:r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>11:50 – 12:20</w:t>
            </w:r>
          </w:p>
        </w:tc>
        <w:tc>
          <w:tcPr>
            <w:tcW w:w="4470" w:type="dxa"/>
          </w:tcPr>
          <w:p w14:paraId="528CDB2A" w14:textId="77777777" w:rsidR="00717D87" w:rsidRPr="00717D87" w:rsidRDefault="00717D87" w:rsidP="69418F2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eastAsia="Times New Roman" w:hAnsi="Times" w:cstheme="minorHAnsi"/>
                <w:lang w:val="sr-Cyrl-RS"/>
              </w:rPr>
            </w:pPr>
          </w:p>
          <w:p w14:paraId="4E0EFC39" w14:textId="708251E6" w:rsidR="009A2773" w:rsidRPr="00717D87" w:rsidRDefault="009A2773" w:rsidP="69418F2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eastAsia="Times New Roman" w:hAnsi="Times" w:cstheme="minorHAnsi"/>
                <w:lang w:val="sr-Cyrl-RS"/>
              </w:rPr>
            </w:pPr>
            <w:r w:rsidRPr="00717D87">
              <w:rPr>
                <w:rFonts w:ascii="Times" w:eastAsia="Times New Roman" w:hAnsi="Times" w:cstheme="minorHAnsi"/>
                <w:lang w:val="sr-Cyrl-RS"/>
              </w:rPr>
              <w:t xml:space="preserve">Пленарно излагање: </w:t>
            </w:r>
          </w:p>
          <w:p w14:paraId="76CF11A8" w14:textId="53FE6FAD" w:rsidR="009A2773" w:rsidRPr="00717D87" w:rsidRDefault="00A95EE5" w:rsidP="69418F2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 w:cstheme="minorHAnsi"/>
                <w:b/>
                <w:bCs/>
                <w:i/>
                <w:iCs/>
                <w:lang w:val="sr-Cyrl-RS"/>
              </w:rPr>
            </w:pPr>
            <w:r w:rsidRPr="00717D87">
              <w:rPr>
                <w:rFonts w:ascii="Times" w:hAnsi="Times" w:cstheme="minorHAnsi"/>
                <w:b/>
                <w:bCs/>
                <w:i/>
                <w:iCs/>
                <w:color w:val="000000" w:themeColor="text1"/>
                <w:lang w:val="sr-Cyrl-RS"/>
              </w:rPr>
              <w:t>„</w:t>
            </w:r>
            <w:r w:rsidR="0079687B" w:rsidRPr="00717D87">
              <w:rPr>
                <w:rFonts w:ascii="Times" w:hAnsi="Times" w:cstheme="minorHAnsi"/>
                <w:b/>
                <w:bCs/>
                <w:i/>
                <w:iCs/>
                <w:lang w:val="sr-Cyrl-RS"/>
              </w:rPr>
              <w:t>Дигитализација и и</w:t>
            </w:r>
            <w:r w:rsidR="5D6B6444" w:rsidRPr="00717D87">
              <w:rPr>
                <w:rFonts w:ascii="Times" w:hAnsi="Times" w:cstheme="minorHAnsi"/>
                <w:b/>
                <w:bCs/>
                <w:i/>
                <w:iCs/>
                <w:lang w:val="sr-Cyrl-RS"/>
              </w:rPr>
              <w:t xml:space="preserve">новативни приступи </w:t>
            </w:r>
            <w:r w:rsidR="00EA5C01" w:rsidRPr="00717D87">
              <w:rPr>
                <w:rFonts w:ascii="Times" w:hAnsi="Times" w:cstheme="minorHAnsi"/>
                <w:b/>
                <w:bCs/>
                <w:i/>
                <w:iCs/>
                <w:lang w:val="sr-Cyrl-RS"/>
              </w:rPr>
              <w:t xml:space="preserve">у </w:t>
            </w:r>
            <w:r w:rsidR="5D6B6444" w:rsidRPr="00717D87">
              <w:rPr>
                <w:rFonts w:ascii="Times" w:hAnsi="Times" w:cstheme="minorHAnsi"/>
                <w:b/>
                <w:bCs/>
                <w:i/>
                <w:iCs/>
                <w:lang w:val="sr-Cyrl-RS"/>
              </w:rPr>
              <w:t>стицању знања и вештина</w:t>
            </w:r>
            <w:r w:rsidRPr="00717D87">
              <w:rPr>
                <w:rFonts w:ascii="Times" w:hAnsi="Times" w:cstheme="minorHAnsi"/>
                <w:b/>
                <w:bCs/>
                <w:i/>
                <w:iCs/>
                <w:color w:val="000000" w:themeColor="text1"/>
                <w:lang w:val="sr-Cyrl-RS"/>
              </w:rPr>
              <w:t>“</w:t>
            </w:r>
          </w:p>
          <w:p w14:paraId="68848CFF" w14:textId="29834996" w:rsidR="009A2773" w:rsidRPr="00717D87" w:rsidRDefault="009A2773" w:rsidP="69418F2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 w:cstheme="minorHAnsi"/>
                <w:i/>
                <w:iCs/>
                <w:lang w:val="sr-Latn-RS"/>
              </w:rPr>
            </w:pPr>
          </w:p>
        </w:tc>
        <w:tc>
          <w:tcPr>
            <w:tcW w:w="4469" w:type="dxa"/>
          </w:tcPr>
          <w:p w14:paraId="4C04D593" w14:textId="77777777" w:rsidR="00717D87" w:rsidRPr="00717D87" w:rsidRDefault="00717D87" w:rsidP="2C85CAD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eastAsia="Times New Roman" w:hAnsi="Times" w:cstheme="minorHAnsi"/>
                <w:b/>
                <w:bCs/>
                <w:lang w:val="sr-Cyrl-RS"/>
              </w:rPr>
            </w:pPr>
          </w:p>
          <w:p w14:paraId="59139BAC" w14:textId="53FA7FC7" w:rsidR="00EA5C01" w:rsidRPr="00717D87" w:rsidRDefault="3D7F319A" w:rsidP="2C85CAD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eastAsia="Times New Roman" w:hAnsi="Times" w:cstheme="minorHAnsi"/>
                <w:lang w:val="sr-Latn-RS"/>
              </w:rPr>
            </w:pPr>
            <w:r w:rsidRPr="00717D87">
              <w:rPr>
                <w:rFonts w:ascii="Times" w:eastAsia="Times New Roman" w:hAnsi="Times" w:cstheme="minorHAnsi"/>
                <w:b/>
                <w:bCs/>
                <w:lang w:val="sr-Cyrl-RS"/>
              </w:rPr>
              <w:t>Илија Кнежевић</w:t>
            </w:r>
          </w:p>
          <w:p w14:paraId="40220E0B" w14:textId="7976F3EF" w:rsidR="009A2773" w:rsidRPr="00717D87" w:rsidRDefault="3D7F319A" w:rsidP="69418F2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eastAsia="Times New Roman" w:hAnsi="Times" w:cstheme="minorHAnsi"/>
                <w:lang w:val="sr-Cyrl-RS"/>
              </w:rPr>
            </w:pPr>
            <w:r w:rsidRPr="00717D87">
              <w:rPr>
                <w:rFonts w:ascii="Times" w:eastAsia="Times New Roman" w:hAnsi="Times" w:cstheme="minorHAnsi"/>
                <w:lang w:val="sr-Cyrl-RS"/>
              </w:rPr>
              <w:t>Национална служба за запошљавање</w:t>
            </w:r>
            <w:r w:rsidR="00EA5C01" w:rsidRPr="00717D87">
              <w:rPr>
                <w:rFonts w:ascii="Times" w:eastAsia="Times New Roman" w:hAnsi="Times" w:cstheme="minorHAnsi"/>
                <w:lang w:val="sr-Cyrl-RS"/>
              </w:rPr>
              <w:t xml:space="preserve"> Републике Србије</w:t>
            </w:r>
          </w:p>
        </w:tc>
      </w:tr>
      <w:tr w:rsidR="009A2773" w:rsidRPr="009476D0" w14:paraId="3030F0F9" w14:textId="77777777" w:rsidTr="27A7F00A">
        <w:trPr>
          <w:trHeight w:val="7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gridSpan w:val="2"/>
          </w:tcPr>
          <w:p w14:paraId="3D15CF6B" w14:textId="0676C2EA" w:rsidR="009A2773" w:rsidRPr="00717D87" w:rsidRDefault="009A2773" w:rsidP="009A2773">
            <w:pPr>
              <w:tabs>
                <w:tab w:val="left" w:pos="3570"/>
              </w:tabs>
              <w:rPr>
                <w:rFonts w:ascii="Times" w:hAnsi="Times" w:cstheme="minorHAnsi"/>
                <w:b w:val="0"/>
                <w:bCs w:val="0"/>
                <w:lang w:val="sr-Cyrl-RS"/>
              </w:rPr>
            </w:pPr>
            <w:r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>12:20 – 12:50</w:t>
            </w:r>
          </w:p>
        </w:tc>
        <w:tc>
          <w:tcPr>
            <w:tcW w:w="4470" w:type="dxa"/>
          </w:tcPr>
          <w:p w14:paraId="7EE3510E" w14:textId="77777777" w:rsidR="00717D87" w:rsidRPr="00717D87" w:rsidRDefault="00717D87" w:rsidP="69418F25">
            <w:pPr>
              <w:tabs>
                <w:tab w:val="left" w:pos="35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eastAsia="Times New Roman" w:hAnsi="Times" w:cstheme="minorHAnsi"/>
                <w:lang w:val="sr-Cyrl-RS"/>
              </w:rPr>
            </w:pPr>
          </w:p>
          <w:p w14:paraId="63133384" w14:textId="00C0C8C8" w:rsidR="009A2773" w:rsidRPr="00717D87" w:rsidRDefault="684DD42E" w:rsidP="69418F25">
            <w:pPr>
              <w:tabs>
                <w:tab w:val="left" w:pos="35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 w:cstheme="minorHAnsi"/>
                <w:color w:val="313131"/>
                <w:lang w:val="sr-Cyrl-RS"/>
              </w:rPr>
            </w:pPr>
            <w:r w:rsidRPr="00717D87">
              <w:rPr>
                <w:rFonts w:ascii="Times" w:eastAsia="Times New Roman" w:hAnsi="Times" w:cstheme="minorHAnsi"/>
                <w:lang w:val="sr-Cyrl-RS"/>
              </w:rPr>
              <w:t>Пленарно излагање (онлајн):</w:t>
            </w:r>
            <w:r w:rsidRPr="00717D87">
              <w:rPr>
                <w:rFonts w:ascii="Times" w:hAnsi="Times" w:cstheme="minorHAnsi"/>
                <w:lang w:val="sr-Cyrl-RS"/>
              </w:rPr>
              <w:t xml:space="preserve"> </w:t>
            </w:r>
          </w:p>
          <w:p w14:paraId="08C31018" w14:textId="6B0B7046" w:rsidR="009A2773" w:rsidRPr="00717D87" w:rsidRDefault="00A95EE5" w:rsidP="27A7F0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eastAsia="Times" w:hAnsi="Times" w:cs="Times"/>
                <w:b/>
                <w:bCs/>
                <w:i/>
                <w:iCs/>
                <w:color w:val="000000" w:themeColor="text1"/>
                <w:sz w:val="24"/>
                <w:szCs w:val="24"/>
                <w:lang w:val="sr-Cyrl-RS"/>
              </w:rPr>
            </w:pPr>
            <w:r w:rsidRPr="27A7F00A">
              <w:rPr>
                <w:rFonts w:ascii="Times" w:eastAsia="Times" w:hAnsi="Times" w:cs="Times"/>
                <w:b/>
                <w:bCs/>
                <w:i/>
                <w:iCs/>
                <w:color w:val="000000" w:themeColor="text1"/>
                <w:sz w:val="24"/>
                <w:szCs w:val="24"/>
                <w:lang w:val="sr-Cyrl-RS"/>
              </w:rPr>
              <w:t>„</w:t>
            </w:r>
            <w:r w:rsidR="77424B91" w:rsidRPr="27A7F00A">
              <w:rPr>
                <w:rFonts w:ascii="Times" w:eastAsia="Times" w:hAnsi="Times" w:cs="Times"/>
                <w:b/>
                <w:bCs/>
                <w:color w:val="000000" w:themeColor="text1"/>
                <w:sz w:val="24"/>
                <w:szCs w:val="24"/>
              </w:rPr>
              <w:t>WATCH</w:t>
            </w:r>
            <w:r w:rsidR="77424B91" w:rsidRPr="27A7F00A">
              <w:rPr>
                <w:rFonts w:ascii="Times" w:eastAsia="Times" w:hAnsi="Times" w:cs="Times"/>
                <w:b/>
                <w:bCs/>
                <w:color w:val="000000" w:themeColor="text1"/>
                <w:sz w:val="24"/>
                <w:szCs w:val="24"/>
                <w:lang w:val="sr-Cyrl-RS"/>
              </w:rPr>
              <w:t xml:space="preserve">, </w:t>
            </w:r>
            <w:r w:rsidR="77424B91" w:rsidRPr="27A7F00A">
              <w:rPr>
                <w:rFonts w:ascii="Times" w:eastAsia="Times" w:hAnsi="Times" w:cs="Times"/>
                <w:b/>
                <w:bCs/>
                <w:color w:val="000000" w:themeColor="text1"/>
                <w:sz w:val="24"/>
                <w:szCs w:val="24"/>
              </w:rPr>
              <w:t xml:space="preserve">Које алтернативе постоје? Размишљање </w:t>
            </w:r>
            <w:r w:rsidR="77424B91" w:rsidRPr="27A7F00A">
              <w:rPr>
                <w:rFonts w:ascii="Times" w:eastAsia="Times" w:hAnsi="Times" w:cs="Times"/>
                <w:b/>
                <w:bCs/>
                <w:color w:val="000000" w:themeColor="text1"/>
                <w:sz w:val="24"/>
                <w:szCs w:val="24"/>
                <w:lang w:val="sr-Cyrl-RS"/>
              </w:rPr>
              <w:t>- П</w:t>
            </w:r>
            <w:r w:rsidR="77424B91" w:rsidRPr="27A7F00A">
              <w:rPr>
                <w:rFonts w:ascii="Times" w:eastAsia="Times" w:hAnsi="Times" w:cs="Times"/>
                <w:b/>
                <w:bCs/>
                <w:color w:val="000000" w:themeColor="text1"/>
                <w:sz w:val="24"/>
                <w:szCs w:val="24"/>
              </w:rPr>
              <w:t>ревазилажење</w:t>
            </w:r>
            <w:r w:rsidR="77424B91" w:rsidRPr="27A7F00A">
              <w:rPr>
                <w:rFonts w:ascii="Times" w:eastAsia="Times" w:hAnsi="Times" w:cs="Times"/>
                <w:b/>
                <w:bCs/>
                <w:color w:val="000000" w:themeColor="text1"/>
                <w:sz w:val="24"/>
                <w:szCs w:val="24"/>
                <w:lang w:val="sr-Cyrl-RS"/>
              </w:rPr>
              <w:t xml:space="preserve"> - Н</w:t>
            </w:r>
            <w:r w:rsidR="77424B91" w:rsidRPr="27A7F00A">
              <w:rPr>
                <w:rFonts w:ascii="Times" w:eastAsia="Times" w:hAnsi="Times" w:cs="Times"/>
                <w:b/>
                <w:bCs/>
                <w:color w:val="000000" w:themeColor="text1"/>
                <w:sz w:val="24"/>
                <w:szCs w:val="24"/>
              </w:rPr>
              <w:t>адање</w:t>
            </w:r>
            <w:r w:rsidR="77424B91" w:rsidRPr="27A7F00A">
              <w:rPr>
                <w:rFonts w:ascii="Times" w:eastAsia="Times" w:hAnsi="Times" w:cs="Times"/>
                <w:b/>
                <w:bCs/>
                <w:color w:val="000000" w:themeColor="text1"/>
                <w:sz w:val="24"/>
                <w:szCs w:val="24"/>
                <w:lang w:val="sr-Cyrl-RS"/>
              </w:rPr>
              <w:t>: Холистички притуп</w:t>
            </w:r>
            <w:r w:rsidRPr="27A7F00A">
              <w:rPr>
                <w:rFonts w:ascii="Times" w:eastAsia="Times" w:hAnsi="Times" w:cs="Times"/>
                <w:b/>
                <w:bCs/>
                <w:i/>
                <w:iCs/>
                <w:color w:val="000000" w:themeColor="text1"/>
                <w:sz w:val="24"/>
                <w:szCs w:val="24"/>
                <w:lang w:val="sr-Cyrl-RS"/>
              </w:rPr>
              <w:t>“</w:t>
            </w:r>
          </w:p>
        </w:tc>
        <w:tc>
          <w:tcPr>
            <w:tcW w:w="4469" w:type="dxa"/>
          </w:tcPr>
          <w:p w14:paraId="1185CBAB" w14:textId="77777777" w:rsidR="00717D87" w:rsidRPr="00717D87" w:rsidRDefault="00717D87" w:rsidP="69418F25">
            <w:pPr>
              <w:tabs>
                <w:tab w:val="left" w:pos="35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 w:cstheme="minorHAnsi"/>
                <w:b/>
                <w:bCs/>
                <w:color w:val="313131"/>
                <w:lang w:val="sr-Cyrl-RS"/>
              </w:rPr>
            </w:pPr>
          </w:p>
          <w:p w14:paraId="3F5E350A" w14:textId="102DC387" w:rsidR="00717D87" w:rsidRPr="00717D87" w:rsidRDefault="4A4BC384" w:rsidP="27A7F00A">
            <w:pPr>
              <w:tabs>
                <w:tab w:val="left" w:pos="35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b/>
                <w:bCs/>
                <w:color w:val="313131"/>
                <w:lang w:val="sr-Cyrl-RS"/>
              </w:rPr>
            </w:pPr>
            <w:r w:rsidRPr="27A7F00A">
              <w:rPr>
                <w:rFonts w:ascii="Times" w:hAnsi="Times"/>
                <w:b/>
                <w:bCs/>
                <w:color w:val="313131"/>
                <w:lang w:val="sr-Cyrl-RS"/>
              </w:rPr>
              <w:t>Ана С</w:t>
            </w:r>
            <w:r w:rsidR="49A1FA7B" w:rsidRPr="27A7F00A">
              <w:rPr>
                <w:rFonts w:ascii="Times" w:hAnsi="Times"/>
                <w:b/>
                <w:bCs/>
                <w:color w:val="313131"/>
                <w:lang w:val="sr-Cyrl-RS"/>
              </w:rPr>
              <w:t>игурдотир</w:t>
            </w:r>
            <w:r w:rsidR="001454F4" w:rsidRPr="27A7F00A">
              <w:rPr>
                <w:rFonts w:ascii="Times" w:hAnsi="Times"/>
                <w:b/>
                <w:bCs/>
                <w:color w:val="313131"/>
                <w:lang w:val="sr-Cyrl-RS"/>
              </w:rPr>
              <w:t>,</w:t>
            </w:r>
            <w:r w:rsidR="14C3AA54" w:rsidRPr="27A7F00A">
              <w:rPr>
                <w:rFonts w:ascii="Times" w:hAnsi="Times"/>
                <w:b/>
                <w:bCs/>
                <w:color w:val="313131"/>
                <w:lang w:val="sr-Cyrl-RS"/>
              </w:rPr>
              <w:t xml:space="preserve"> </w:t>
            </w:r>
          </w:p>
          <w:p w14:paraId="28CDD02B" w14:textId="6C67E11B" w:rsidR="00717D87" w:rsidRPr="00717D87" w:rsidRDefault="49A1FA7B" w:rsidP="27A7F00A">
            <w:pPr>
              <w:tabs>
                <w:tab w:val="left" w:pos="35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b/>
                <w:bCs/>
                <w:color w:val="313131"/>
                <w:lang w:val="sr-Cyrl-RS"/>
              </w:rPr>
            </w:pPr>
            <w:r w:rsidRPr="27A7F00A">
              <w:rPr>
                <w:rFonts w:ascii="Times" w:hAnsi="Times"/>
                <w:b/>
                <w:bCs/>
                <w:color w:val="313131"/>
                <w:lang w:val="sr-Cyrl-RS"/>
              </w:rPr>
              <w:t>Бјерг Биргисдотир</w:t>
            </w:r>
            <w:r w:rsidR="001454F4" w:rsidRPr="27A7F00A">
              <w:rPr>
                <w:rFonts w:ascii="Times" w:hAnsi="Times"/>
                <w:b/>
                <w:bCs/>
                <w:color w:val="313131"/>
                <w:lang w:val="sr-Cyrl-RS"/>
              </w:rPr>
              <w:t xml:space="preserve">, </w:t>
            </w:r>
          </w:p>
          <w:p w14:paraId="63EDCEA2" w14:textId="77777777" w:rsidR="00717D87" w:rsidRPr="00717D87" w:rsidRDefault="49A1FA7B" w:rsidP="69418F25">
            <w:pPr>
              <w:tabs>
                <w:tab w:val="left" w:pos="35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 w:cstheme="minorHAnsi"/>
                <w:color w:val="313131"/>
                <w:lang w:val="sr-Cyrl-RS"/>
              </w:rPr>
            </w:pPr>
            <w:r w:rsidRPr="27A7F00A">
              <w:rPr>
                <w:rFonts w:ascii="Times" w:hAnsi="Times"/>
                <w:b/>
                <w:bCs/>
                <w:color w:val="313131"/>
                <w:lang w:val="sr-Cyrl-RS"/>
              </w:rPr>
              <w:t>Сигрид Хулда Јоунсдотир</w:t>
            </w:r>
            <w:r w:rsidR="0079687B" w:rsidRPr="27A7F00A">
              <w:rPr>
                <w:rFonts w:ascii="Times" w:hAnsi="Times"/>
                <w:color w:val="313131"/>
                <w:lang w:val="sr-Cyrl-RS"/>
              </w:rPr>
              <w:t xml:space="preserve"> </w:t>
            </w:r>
          </w:p>
          <w:p w14:paraId="7DD63979" w14:textId="2B4A1D68" w:rsidR="009A2773" w:rsidRPr="00717D87" w:rsidRDefault="009A2773" w:rsidP="27A7F00A">
            <w:pPr>
              <w:tabs>
                <w:tab w:val="left" w:pos="35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eastAsia="Calibri" w:hAnsi="Times"/>
                <w:b/>
                <w:bCs/>
                <w:i/>
                <w:iCs/>
                <w:color w:val="000000" w:themeColor="text1"/>
                <w:lang w:val="sr-Cyrl-RS"/>
              </w:rPr>
            </w:pPr>
          </w:p>
          <w:p w14:paraId="2670E615" w14:textId="1B57FA8F" w:rsidR="009A2773" w:rsidRPr="00717D87" w:rsidRDefault="57A7E74A" w:rsidP="27A7F00A">
            <w:pPr>
              <w:tabs>
                <w:tab w:val="left" w:pos="35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eastAsia="Calibri" w:hAnsi="Times"/>
                <w:b/>
                <w:bCs/>
                <w:i/>
                <w:iCs/>
                <w:color w:val="000000" w:themeColor="text1"/>
                <w:lang w:val="sr-Cyrl-RS"/>
              </w:rPr>
            </w:pPr>
            <w:r w:rsidRPr="27A7F00A">
              <w:rPr>
                <w:rFonts w:ascii="Times" w:eastAsia="Calibri" w:hAnsi="Times"/>
                <w:b/>
                <w:bCs/>
                <w:i/>
                <w:iCs/>
                <w:color w:val="000000" w:themeColor="text1"/>
                <w:lang w:val="sr-Cyrl-RS"/>
              </w:rPr>
              <w:t>WATCH Програм</w:t>
            </w:r>
          </w:p>
          <w:p w14:paraId="37698559" w14:textId="0BD6C9EC" w:rsidR="009A2773" w:rsidRPr="00717D87" w:rsidRDefault="57A7E74A" w:rsidP="27A7F00A">
            <w:pPr>
              <w:tabs>
                <w:tab w:val="left" w:pos="35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/>
                <w:color w:val="313131"/>
                <w:lang w:val="sr-Cyrl-RS"/>
              </w:rPr>
            </w:pPr>
            <w:r w:rsidRPr="27A7F00A">
              <w:rPr>
                <w:rFonts w:ascii="Times" w:hAnsi="Times"/>
                <w:color w:val="313131"/>
                <w:lang w:val="sr-Cyrl-RS"/>
              </w:rPr>
              <w:t>Рејкјавик (</w:t>
            </w:r>
            <w:r w:rsidR="0079687B" w:rsidRPr="27A7F00A">
              <w:rPr>
                <w:rFonts w:ascii="Times" w:hAnsi="Times"/>
                <w:color w:val="313131"/>
                <w:lang w:val="sr-Cyrl-RS"/>
              </w:rPr>
              <w:t>Исланд</w:t>
            </w:r>
            <w:r w:rsidR="4C4FC933" w:rsidRPr="27A7F00A">
              <w:rPr>
                <w:rFonts w:ascii="Times" w:hAnsi="Times"/>
                <w:color w:val="313131"/>
                <w:lang w:val="sr-Cyrl-RS"/>
              </w:rPr>
              <w:t>)</w:t>
            </w:r>
          </w:p>
          <w:p w14:paraId="3E4D227D" w14:textId="351D12DD" w:rsidR="00717D87" w:rsidRPr="00717D87" w:rsidRDefault="00717D87" w:rsidP="69418F25">
            <w:pPr>
              <w:tabs>
                <w:tab w:val="left" w:pos="35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 w:cstheme="minorHAnsi"/>
                <w:color w:val="313131"/>
                <w:lang w:val="sr-Cyrl-RS"/>
              </w:rPr>
            </w:pPr>
          </w:p>
        </w:tc>
      </w:tr>
      <w:tr w:rsidR="009A2773" w:rsidRPr="009476D0" w14:paraId="48FDBB82" w14:textId="77777777" w:rsidTr="27A7F0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gridSpan w:val="2"/>
          </w:tcPr>
          <w:p w14:paraId="341A44D0" w14:textId="77777777" w:rsidR="00717D87" w:rsidRDefault="00717D87" w:rsidP="009A2773">
            <w:pPr>
              <w:tabs>
                <w:tab w:val="left" w:pos="3570"/>
              </w:tabs>
              <w:rPr>
                <w:rFonts w:ascii="Times" w:hAnsi="Times" w:cstheme="minorHAnsi"/>
                <w:lang w:val="sr-Cyrl-RS"/>
              </w:rPr>
            </w:pPr>
          </w:p>
          <w:p w14:paraId="609958F2" w14:textId="46729065" w:rsidR="009A2773" w:rsidRPr="00717D87" w:rsidRDefault="009A2773" w:rsidP="009A2773">
            <w:pPr>
              <w:tabs>
                <w:tab w:val="left" w:pos="3570"/>
              </w:tabs>
              <w:rPr>
                <w:rFonts w:ascii="Times" w:hAnsi="Times" w:cstheme="minorHAnsi"/>
                <w:b w:val="0"/>
                <w:bCs w:val="0"/>
                <w:lang w:val="sr-Cyrl-RS"/>
              </w:rPr>
            </w:pPr>
            <w:r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>12:50 – 1</w:t>
            </w:r>
            <w:r w:rsidR="00C01EE5"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>4</w:t>
            </w:r>
            <w:r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>:</w:t>
            </w:r>
            <w:r w:rsidR="00C01EE5"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>00</w:t>
            </w:r>
          </w:p>
        </w:tc>
        <w:tc>
          <w:tcPr>
            <w:tcW w:w="4470" w:type="dxa"/>
          </w:tcPr>
          <w:p w14:paraId="4BC71EDF" w14:textId="77777777" w:rsidR="008F2228" w:rsidRPr="00717D87" w:rsidRDefault="008F2228" w:rsidP="36318AA8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eastAsia="Times New Roman" w:hAnsi="Times" w:cstheme="minorHAnsi"/>
                <w:lang w:val="sr-Cyrl-RS"/>
              </w:rPr>
            </w:pPr>
          </w:p>
          <w:p w14:paraId="26B9F180" w14:textId="77777777" w:rsidR="009A2773" w:rsidRDefault="009A2773" w:rsidP="36318AA8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eastAsia="Times New Roman" w:hAnsi="Times" w:cstheme="minorHAnsi"/>
                <w:lang w:val="sr-Cyrl-RS"/>
              </w:rPr>
            </w:pPr>
            <w:r w:rsidRPr="00717D87">
              <w:rPr>
                <w:rFonts w:ascii="Times" w:eastAsia="Times New Roman" w:hAnsi="Times" w:cstheme="minorHAnsi"/>
                <w:lang w:val="sr-Cyrl-RS"/>
              </w:rPr>
              <w:t xml:space="preserve">Пауза за ручак </w:t>
            </w:r>
          </w:p>
          <w:p w14:paraId="75F6299B" w14:textId="18A901E2" w:rsidR="00717D87" w:rsidRPr="00717D87" w:rsidRDefault="00717D87" w:rsidP="36318AA8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eastAsia="Times New Roman" w:hAnsi="Times" w:cstheme="minorHAnsi"/>
                <w:lang w:val="sr-Cyrl-RS"/>
              </w:rPr>
            </w:pPr>
          </w:p>
        </w:tc>
        <w:tc>
          <w:tcPr>
            <w:tcW w:w="4469" w:type="dxa"/>
          </w:tcPr>
          <w:p w14:paraId="7FA71C83" w14:textId="77777777" w:rsidR="009A2773" w:rsidRPr="00717D87" w:rsidRDefault="009A2773" w:rsidP="009A2773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 w:cstheme="minorHAnsi"/>
              </w:rPr>
            </w:pPr>
          </w:p>
        </w:tc>
      </w:tr>
      <w:tr w:rsidR="009A2773" w:rsidRPr="00262F37" w14:paraId="2E3508AC" w14:textId="77777777" w:rsidTr="27A7F00A">
        <w:trPr>
          <w:trHeight w:val="7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gridSpan w:val="2"/>
          </w:tcPr>
          <w:p w14:paraId="033ED91A" w14:textId="77777777" w:rsidR="00717D87" w:rsidRDefault="00717D87" w:rsidP="45ABCC46">
            <w:pPr>
              <w:tabs>
                <w:tab w:val="left" w:pos="3570"/>
              </w:tabs>
              <w:rPr>
                <w:rFonts w:ascii="Times" w:hAnsi="Times" w:cstheme="minorHAnsi"/>
                <w:lang w:val="sr-Cyrl-RS"/>
              </w:rPr>
            </w:pPr>
          </w:p>
          <w:p w14:paraId="490F560C" w14:textId="49102D0F" w:rsidR="009A2773" w:rsidRPr="00717D87" w:rsidRDefault="009A2773" w:rsidP="45ABCC46">
            <w:pPr>
              <w:tabs>
                <w:tab w:val="left" w:pos="3570"/>
              </w:tabs>
              <w:rPr>
                <w:rFonts w:ascii="Times" w:hAnsi="Times" w:cstheme="minorHAnsi"/>
                <w:b w:val="0"/>
                <w:bCs w:val="0"/>
                <w:lang w:val="sr-Cyrl-RS"/>
              </w:rPr>
            </w:pPr>
            <w:r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>1</w:t>
            </w:r>
            <w:r w:rsidR="00C01EE5"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>4</w:t>
            </w:r>
            <w:r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>:</w:t>
            </w:r>
            <w:r w:rsidR="00C01EE5"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>00</w:t>
            </w:r>
            <w:r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 xml:space="preserve"> – </w:t>
            </w:r>
            <w:r w:rsidR="008F2228"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>14</w:t>
            </w:r>
            <w:r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>:</w:t>
            </w:r>
            <w:r w:rsidR="3D91B8C3"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>20</w:t>
            </w:r>
          </w:p>
        </w:tc>
        <w:tc>
          <w:tcPr>
            <w:tcW w:w="4470" w:type="dxa"/>
          </w:tcPr>
          <w:p w14:paraId="7306F7E7" w14:textId="77777777" w:rsidR="008F2228" w:rsidRPr="00717D87" w:rsidRDefault="008F2228" w:rsidP="008F2228">
            <w:pPr>
              <w:pStyle w:val="Agen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eastAsia="Times New Roman" w:hAnsi="Times"/>
                <w:lang w:val="sr-Cyrl-RS"/>
              </w:rPr>
            </w:pPr>
          </w:p>
          <w:p w14:paraId="4E9611C7" w14:textId="77777777" w:rsidR="00717D87" w:rsidRDefault="6357AA9C" w:rsidP="008F2228">
            <w:pPr>
              <w:pStyle w:val="Agen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eastAsia="Times New Roman" w:hAnsi="Times"/>
                <w:lang w:val="sr-Cyrl-RS"/>
              </w:rPr>
            </w:pPr>
            <w:r w:rsidRPr="00717D87">
              <w:rPr>
                <w:rFonts w:ascii="Times" w:eastAsia="Times New Roman" w:hAnsi="Times"/>
                <w:lang w:val="sr-Cyrl-RS"/>
              </w:rPr>
              <w:t xml:space="preserve">Презентација: </w:t>
            </w:r>
          </w:p>
          <w:p w14:paraId="7A97D4BF" w14:textId="77777777" w:rsidR="009A2773" w:rsidRPr="00717D87" w:rsidRDefault="6357AA9C" w:rsidP="008F2228">
            <w:pPr>
              <w:pStyle w:val="Agen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eastAsia="Times New Roman" w:hAnsi="Times"/>
                <w:b/>
                <w:bCs/>
                <w:i/>
                <w:iCs/>
                <w:lang w:val="sr-Cyrl-RS"/>
              </w:rPr>
            </w:pPr>
            <w:r w:rsidRPr="00717D87">
              <w:rPr>
                <w:rFonts w:ascii="Times" w:eastAsia="Times New Roman" w:hAnsi="Times"/>
                <w:b/>
                <w:bCs/>
                <w:i/>
                <w:iCs/>
                <w:lang w:val="sr-Cyrl-RS"/>
              </w:rPr>
              <w:t>ЕПАЛЕ мрежа и могућности у оквиру Еразмус+ програма</w:t>
            </w:r>
          </w:p>
          <w:p w14:paraId="6C64F2CF" w14:textId="6E34CC8B" w:rsidR="00717D87" w:rsidRPr="00717D87" w:rsidRDefault="00717D87" w:rsidP="008F2228">
            <w:pPr>
              <w:pStyle w:val="Agen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eastAsia="Times New Roman" w:hAnsi="Times"/>
                <w:lang w:val="sr-Cyrl-RS"/>
              </w:rPr>
            </w:pPr>
          </w:p>
        </w:tc>
        <w:tc>
          <w:tcPr>
            <w:tcW w:w="4469" w:type="dxa"/>
          </w:tcPr>
          <w:p w14:paraId="071A4B9D" w14:textId="77777777" w:rsidR="00717D87" w:rsidRDefault="00717D87" w:rsidP="69418F25">
            <w:pPr>
              <w:tabs>
                <w:tab w:val="left" w:pos="35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 w:cstheme="minorHAnsi"/>
                <w:lang w:val="sr-Cyrl-RS"/>
              </w:rPr>
            </w:pPr>
          </w:p>
          <w:p w14:paraId="2B4850D5" w14:textId="77777777" w:rsidR="009A2773" w:rsidRDefault="003B1570" w:rsidP="69418F25">
            <w:pPr>
              <w:tabs>
                <w:tab w:val="left" w:pos="35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 w:cstheme="minorHAnsi"/>
                <w:lang w:val="sr-Cyrl-RS"/>
              </w:rPr>
            </w:pPr>
            <w:r w:rsidRPr="00717D87">
              <w:rPr>
                <w:rFonts w:ascii="Times" w:hAnsi="Times" w:cstheme="minorHAnsi"/>
                <w:lang w:val="sr-Cyrl-RS"/>
              </w:rPr>
              <w:t xml:space="preserve">Фондација Темпус, </w:t>
            </w:r>
            <w:r w:rsidR="0079687B" w:rsidRPr="00717D87">
              <w:rPr>
                <w:rFonts w:ascii="Times" w:hAnsi="Times" w:cstheme="minorHAnsi"/>
              </w:rPr>
              <w:t>E</w:t>
            </w:r>
            <w:r w:rsidR="0079687B" w:rsidRPr="00717D87">
              <w:rPr>
                <w:rFonts w:ascii="Times" w:hAnsi="Times" w:cstheme="minorHAnsi"/>
                <w:lang w:val="sr-Cyrl-RS"/>
              </w:rPr>
              <w:t>ПАЛЕ Национални тим за подршку</w:t>
            </w:r>
          </w:p>
          <w:p w14:paraId="77C3D0FA" w14:textId="3CF8AE6D" w:rsidR="00717D87" w:rsidRPr="00717D87" w:rsidRDefault="00717D87" w:rsidP="69418F25">
            <w:pPr>
              <w:tabs>
                <w:tab w:val="left" w:pos="35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 w:cstheme="minorHAnsi"/>
                <w:lang w:val="sr-Cyrl-RS"/>
              </w:rPr>
            </w:pPr>
          </w:p>
        </w:tc>
      </w:tr>
      <w:tr w:rsidR="009A2773" w:rsidRPr="00262F37" w14:paraId="385146EB" w14:textId="77777777" w:rsidTr="27A7F0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gridSpan w:val="2"/>
          </w:tcPr>
          <w:p w14:paraId="7CC203BD" w14:textId="77777777" w:rsidR="00717D87" w:rsidRPr="00717D87" w:rsidRDefault="00717D87" w:rsidP="2B5A73BE">
            <w:pPr>
              <w:tabs>
                <w:tab w:val="left" w:pos="3570"/>
              </w:tabs>
              <w:rPr>
                <w:rFonts w:ascii="Times" w:hAnsi="Times" w:cstheme="minorHAnsi"/>
                <w:lang w:val="sr-Cyrl-RS"/>
              </w:rPr>
            </w:pPr>
          </w:p>
          <w:p w14:paraId="095DEFA9" w14:textId="77777777" w:rsidR="00717D87" w:rsidRPr="00717D87" w:rsidRDefault="00717D87" w:rsidP="2B5A73BE">
            <w:pPr>
              <w:tabs>
                <w:tab w:val="left" w:pos="3570"/>
              </w:tabs>
              <w:rPr>
                <w:rFonts w:ascii="Times" w:hAnsi="Times" w:cstheme="minorHAnsi"/>
                <w:lang w:val="sr-Cyrl-RS"/>
              </w:rPr>
            </w:pPr>
          </w:p>
          <w:p w14:paraId="1FB1CD3B" w14:textId="77777777" w:rsidR="00717D87" w:rsidRPr="00717D87" w:rsidRDefault="00717D87" w:rsidP="2B5A73BE">
            <w:pPr>
              <w:tabs>
                <w:tab w:val="left" w:pos="3570"/>
              </w:tabs>
              <w:rPr>
                <w:rFonts w:ascii="Times" w:hAnsi="Times" w:cstheme="minorHAnsi"/>
                <w:lang w:val="sr-Cyrl-RS"/>
              </w:rPr>
            </w:pPr>
          </w:p>
          <w:p w14:paraId="4373D9A3" w14:textId="77777777" w:rsidR="00717D87" w:rsidRPr="00717D87" w:rsidRDefault="00717D87" w:rsidP="2B5A73BE">
            <w:pPr>
              <w:tabs>
                <w:tab w:val="left" w:pos="3570"/>
              </w:tabs>
              <w:rPr>
                <w:rFonts w:ascii="Times" w:hAnsi="Times" w:cstheme="minorHAnsi"/>
                <w:lang w:val="sr-Cyrl-RS"/>
              </w:rPr>
            </w:pPr>
          </w:p>
          <w:p w14:paraId="64C12896" w14:textId="77777777" w:rsidR="00717D87" w:rsidRPr="00717D87" w:rsidRDefault="00717D87" w:rsidP="2B5A73BE">
            <w:pPr>
              <w:tabs>
                <w:tab w:val="left" w:pos="3570"/>
              </w:tabs>
              <w:rPr>
                <w:rFonts w:ascii="Times" w:hAnsi="Times" w:cstheme="minorHAnsi"/>
                <w:lang w:val="sr-Cyrl-RS"/>
              </w:rPr>
            </w:pPr>
          </w:p>
          <w:p w14:paraId="6F0DF081" w14:textId="77777777" w:rsidR="00717D87" w:rsidRPr="00717D87" w:rsidRDefault="00717D87" w:rsidP="2B5A73BE">
            <w:pPr>
              <w:tabs>
                <w:tab w:val="left" w:pos="3570"/>
              </w:tabs>
              <w:rPr>
                <w:rFonts w:ascii="Times" w:hAnsi="Times" w:cstheme="minorHAnsi"/>
                <w:b w:val="0"/>
                <w:bCs w:val="0"/>
                <w:lang w:val="sr-Cyrl-RS"/>
              </w:rPr>
            </w:pPr>
          </w:p>
          <w:p w14:paraId="7122BD61" w14:textId="77777777" w:rsidR="00717D87" w:rsidRDefault="00717D87" w:rsidP="2B5A73BE">
            <w:pPr>
              <w:tabs>
                <w:tab w:val="left" w:pos="3570"/>
              </w:tabs>
              <w:rPr>
                <w:rFonts w:ascii="Times" w:hAnsi="Times" w:cstheme="minorHAnsi"/>
                <w:lang w:val="sr-Cyrl-RS"/>
              </w:rPr>
            </w:pPr>
          </w:p>
          <w:p w14:paraId="439A8015" w14:textId="7F9779A5" w:rsidR="009A2773" w:rsidRPr="00717D87" w:rsidRDefault="009A2773" w:rsidP="2B5A73BE">
            <w:pPr>
              <w:tabs>
                <w:tab w:val="left" w:pos="3570"/>
              </w:tabs>
              <w:rPr>
                <w:rFonts w:ascii="Times" w:hAnsi="Times" w:cstheme="minorHAnsi"/>
                <w:b w:val="0"/>
                <w:bCs w:val="0"/>
                <w:lang w:val="sr-Cyrl-RS"/>
              </w:rPr>
            </w:pPr>
            <w:r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>1</w:t>
            </w:r>
            <w:r w:rsidR="008F2228"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>4</w:t>
            </w:r>
            <w:r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>:</w:t>
            </w:r>
            <w:r w:rsidR="0AB472B1"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>20</w:t>
            </w:r>
            <w:r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 xml:space="preserve"> – 1</w:t>
            </w:r>
            <w:r w:rsidR="43660C10"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>5</w:t>
            </w:r>
            <w:r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>:</w:t>
            </w:r>
            <w:r w:rsidR="10A94749"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>4</w:t>
            </w:r>
            <w:r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 xml:space="preserve">0 </w:t>
            </w:r>
          </w:p>
        </w:tc>
        <w:tc>
          <w:tcPr>
            <w:tcW w:w="4470" w:type="dxa"/>
          </w:tcPr>
          <w:p w14:paraId="41DD6D04" w14:textId="77777777" w:rsidR="008F2228" w:rsidRPr="00717D87" w:rsidRDefault="008F2228" w:rsidP="69418F2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eastAsia="Times New Roman" w:hAnsi="Times" w:cstheme="minorHAnsi"/>
                <w:lang w:val="sr-Cyrl-RS"/>
              </w:rPr>
            </w:pPr>
          </w:p>
          <w:p w14:paraId="0333E5C8" w14:textId="77777777" w:rsidR="00717D87" w:rsidRPr="00717D87" w:rsidRDefault="00717D87" w:rsidP="69418F2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eastAsia="Times New Roman" w:hAnsi="Times" w:cstheme="minorHAnsi"/>
                <w:lang w:val="sr-Cyrl-RS"/>
              </w:rPr>
            </w:pPr>
          </w:p>
          <w:p w14:paraId="7F432381" w14:textId="77777777" w:rsidR="00717D87" w:rsidRPr="00717D87" w:rsidRDefault="00717D87" w:rsidP="69418F2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eastAsia="Times New Roman" w:hAnsi="Times" w:cstheme="minorHAnsi"/>
                <w:lang w:val="sr-Cyrl-RS"/>
              </w:rPr>
            </w:pPr>
          </w:p>
          <w:p w14:paraId="5A3F0DD6" w14:textId="77777777" w:rsidR="00717D87" w:rsidRPr="00717D87" w:rsidRDefault="00717D87" w:rsidP="69418F2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eastAsia="Times New Roman" w:hAnsi="Times" w:cstheme="minorHAnsi"/>
                <w:lang w:val="sr-Cyrl-RS"/>
              </w:rPr>
            </w:pPr>
          </w:p>
          <w:p w14:paraId="4489EA99" w14:textId="77777777" w:rsidR="00717D87" w:rsidRPr="00717D87" w:rsidRDefault="00717D87" w:rsidP="69418F2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eastAsia="Times New Roman" w:hAnsi="Times" w:cstheme="minorHAnsi"/>
                <w:lang w:val="sr-Cyrl-RS"/>
              </w:rPr>
            </w:pPr>
          </w:p>
          <w:p w14:paraId="043D6DE8" w14:textId="77777777" w:rsidR="00717D87" w:rsidRDefault="00717D87" w:rsidP="69418F2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eastAsia="Times New Roman" w:hAnsi="Times" w:cstheme="minorHAnsi"/>
                <w:lang w:val="sr-Cyrl-RS"/>
              </w:rPr>
            </w:pPr>
          </w:p>
          <w:p w14:paraId="088C0B3B" w14:textId="77777777" w:rsidR="00717D87" w:rsidRDefault="00717D87" w:rsidP="69418F2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eastAsia="Times New Roman" w:hAnsi="Times" w:cstheme="minorHAnsi"/>
                <w:lang w:val="sr-Cyrl-RS"/>
              </w:rPr>
            </w:pPr>
          </w:p>
          <w:p w14:paraId="78C91CCF" w14:textId="43AE15ED" w:rsidR="009A2773" w:rsidRPr="00717D87" w:rsidRDefault="694AA2BE" w:rsidP="69418F2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eastAsia="Calibri" w:hAnsi="Times" w:cstheme="minorHAnsi"/>
                <w:color w:val="000000" w:themeColor="text1"/>
                <w:lang w:val="sr-Cyrl-RS"/>
              </w:rPr>
            </w:pPr>
            <w:r w:rsidRPr="00717D87">
              <w:rPr>
                <w:rFonts w:ascii="Times" w:eastAsia="Times New Roman" w:hAnsi="Times" w:cstheme="minorHAnsi"/>
                <w:lang w:val="sr-Cyrl-RS"/>
              </w:rPr>
              <w:t>Панел дискусија:</w:t>
            </w:r>
            <w:r w:rsidR="208CEAC8" w:rsidRPr="00717D87">
              <w:rPr>
                <w:rFonts w:ascii="Times" w:eastAsia="Times New Roman" w:hAnsi="Times" w:cstheme="minorHAnsi"/>
                <w:lang w:val="sr-Cyrl-RS"/>
              </w:rPr>
              <w:t xml:space="preserve"> </w:t>
            </w:r>
          </w:p>
          <w:p w14:paraId="2762C25D" w14:textId="0FB2A505" w:rsidR="009A2773" w:rsidRPr="00717D87" w:rsidRDefault="208CEAC8" w:rsidP="69418F2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 w:cstheme="minorHAnsi"/>
                <w:b/>
                <w:bCs/>
                <w:i/>
                <w:iCs/>
                <w:color w:val="000000" w:themeColor="text1"/>
                <w:lang w:val="sr-Cyrl-RS"/>
              </w:rPr>
            </w:pPr>
            <w:r w:rsidRPr="00717D87">
              <w:rPr>
                <w:rFonts w:ascii="Times" w:hAnsi="Times" w:cstheme="minorHAnsi"/>
                <w:b/>
                <w:bCs/>
                <w:i/>
                <w:iCs/>
                <w:color w:val="000000" w:themeColor="text1"/>
                <w:lang w:val="sr-Cyrl-RS"/>
              </w:rPr>
              <w:t>„Умеће и вештине преношења знања“</w:t>
            </w:r>
            <w:r w:rsidR="3C176FCF" w:rsidRPr="00717D87">
              <w:rPr>
                <w:rFonts w:ascii="Times" w:hAnsi="Times" w:cstheme="minorHAnsi"/>
                <w:b/>
                <w:bCs/>
                <w:i/>
                <w:iCs/>
                <w:color w:val="000000" w:themeColor="text1"/>
                <w:lang w:val="sr-Cyrl-RS"/>
              </w:rPr>
              <w:t xml:space="preserve"> </w:t>
            </w:r>
          </w:p>
          <w:p w14:paraId="1930780D" w14:textId="136C50B9" w:rsidR="009A2773" w:rsidRPr="00717D87" w:rsidRDefault="009A2773" w:rsidP="0079687B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eastAsia="Times New Roman" w:hAnsi="Times" w:cstheme="minorHAnsi"/>
                <w:lang w:val="sr-Cyrl-RS"/>
              </w:rPr>
            </w:pPr>
          </w:p>
        </w:tc>
        <w:tc>
          <w:tcPr>
            <w:tcW w:w="4469" w:type="dxa"/>
          </w:tcPr>
          <w:p w14:paraId="140DBFC7" w14:textId="77777777" w:rsidR="001454F4" w:rsidRPr="00717D87" w:rsidRDefault="001454F4" w:rsidP="003B1570">
            <w:pPr>
              <w:tabs>
                <w:tab w:val="left" w:pos="357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 w:cstheme="minorHAnsi"/>
                <w:b/>
                <w:bCs/>
                <w:lang w:val="sr-Cyrl-RS"/>
              </w:rPr>
            </w:pPr>
            <w:r w:rsidRPr="00717D87">
              <w:rPr>
                <w:rFonts w:ascii="Times" w:hAnsi="Times" w:cstheme="minorHAnsi"/>
                <w:b/>
                <w:bCs/>
                <w:lang w:val="sr-Cyrl-RS"/>
              </w:rPr>
              <w:t>Модератор:</w:t>
            </w:r>
          </w:p>
          <w:p w14:paraId="4659D8E2" w14:textId="46F53F7D" w:rsidR="001454F4" w:rsidRDefault="52BFD953" w:rsidP="1DB0F73C">
            <w:pPr>
              <w:tabs>
                <w:tab w:val="left" w:pos="357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lang w:val="sr-Cyrl-RS"/>
              </w:rPr>
            </w:pPr>
            <w:r w:rsidRPr="27A7F00A">
              <w:rPr>
                <w:rFonts w:ascii="Times" w:hAnsi="Times"/>
                <w:b/>
                <w:bCs/>
                <w:lang w:val="sr-Cyrl-RS"/>
              </w:rPr>
              <w:t>MA</w:t>
            </w:r>
            <w:r w:rsidR="001454F4" w:rsidRPr="27A7F00A">
              <w:rPr>
                <w:rFonts w:ascii="Times" w:hAnsi="Times"/>
                <w:b/>
                <w:bCs/>
                <w:lang w:val="sr-Cyrl-RS"/>
              </w:rPr>
              <w:t xml:space="preserve"> Никола Коруга </w:t>
            </w:r>
            <w:r w:rsidR="001454F4" w:rsidRPr="27A7F00A">
              <w:rPr>
                <w:rFonts w:ascii="Times" w:hAnsi="Times"/>
                <w:lang w:val="sr-Cyrl-RS"/>
              </w:rPr>
              <w:t>(Филозофски факултет Универзитет у Београду – Катедра за андрагогију)</w:t>
            </w:r>
          </w:p>
          <w:p w14:paraId="31C60265" w14:textId="62907C0B" w:rsidR="001454F4" w:rsidRPr="00717D87" w:rsidRDefault="001454F4" w:rsidP="27A7F00A">
            <w:pPr>
              <w:tabs>
                <w:tab w:val="left" w:pos="357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b/>
                <w:bCs/>
                <w:lang w:val="sr-Cyrl-RS"/>
              </w:rPr>
            </w:pPr>
          </w:p>
          <w:p w14:paraId="30D7CBD7" w14:textId="177F8735" w:rsidR="001454F4" w:rsidRPr="00717D87" w:rsidRDefault="001454F4" w:rsidP="27A7F00A">
            <w:pPr>
              <w:tabs>
                <w:tab w:val="left" w:pos="357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b/>
                <w:bCs/>
                <w:lang w:val="sr-Cyrl-RS"/>
              </w:rPr>
            </w:pPr>
            <w:r w:rsidRPr="27A7F00A">
              <w:rPr>
                <w:rFonts w:ascii="Times" w:hAnsi="Times"/>
                <w:b/>
                <w:bCs/>
                <w:lang w:val="sr-Cyrl-RS"/>
              </w:rPr>
              <w:t>Панелисти:</w:t>
            </w:r>
          </w:p>
          <w:p w14:paraId="2C770ADF" w14:textId="0CC19F51" w:rsidR="009A2773" w:rsidRPr="00717D87" w:rsidRDefault="00223DDF" w:rsidP="27A7F00A">
            <w:pPr>
              <w:tabs>
                <w:tab w:val="left" w:pos="357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lang w:val="sr-Cyrl-RS"/>
              </w:rPr>
            </w:pPr>
            <w:r w:rsidRPr="27A7F00A">
              <w:rPr>
                <w:rFonts w:ascii="Times" w:hAnsi="Times"/>
                <w:b/>
                <w:bCs/>
                <w:lang w:val="sr-Cyrl-RS"/>
              </w:rPr>
              <w:t>Драгана Јевтић</w:t>
            </w:r>
            <w:r w:rsidR="00A95EE5" w:rsidRPr="27A7F00A">
              <w:rPr>
                <w:rFonts w:ascii="Times" w:hAnsi="Times"/>
                <w:lang w:val="sr-Cyrl-RS"/>
              </w:rPr>
              <w:t xml:space="preserve"> (</w:t>
            </w:r>
            <w:r w:rsidR="001454F4" w:rsidRPr="27A7F00A">
              <w:rPr>
                <w:rFonts w:ascii="Times" w:hAnsi="Times"/>
                <w:lang w:val="sr-Cyrl-RS"/>
              </w:rPr>
              <w:t xml:space="preserve">Директорка - </w:t>
            </w:r>
            <w:r w:rsidRPr="27A7F00A">
              <w:rPr>
                <w:rFonts w:ascii="Times" w:hAnsi="Times"/>
                <w:lang w:val="sr-Cyrl-RS"/>
              </w:rPr>
              <w:t>Програм Креативно менторство</w:t>
            </w:r>
            <w:r w:rsidR="0EDA15B4" w:rsidRPr="27A7F00A">
              <w:rPr>
                <w:rFonts w:ascii="Times" w:hAnsi="Times"/>
                <w:lang w:val="sr-Cyrl-RS"/>
              </w:rPr>
              <w:t>, Београд</w:t>
            </w:r>
            <w:r w:rsidRPr="27A7F00A">
              <w:rPr>
                <w:rFonts w:ascii="Times" w:hAnsi="Times"/>
                <w:lang w:val="sr-Cyrl-RS"/>
              </w:rPr>
              <w:t>)</w:t>
            </w:r>
          </w:p>
          <w:p w14:paraId="05D63E93" w14:textId="7B9D2DCF" w:rsidR="00A95EE5" w:rsidRPr="00717D87" w:rsidRDefault="00A95EE5" w:rsidP="27A7F00A">
            <w:pPr>
              <w:tabs>
                <w:tab w:val="left" w:pos="357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lang w:val="sr-Cyrl-RS"/>
              </w:rPr>
            </w:pPr>
            <w:r w:rsidRPr="27A7F00A">
              <w:rPr>
                <w:rFonts w:ascii="Times" w:hAnsi="Times"/>
                <w:b/>
                <w:bCs/>
                <w:lang w:val="sr-Cyrl-RS"/>
              </w:rPr>
              <w:t>Јован Коцевски</w:t>
            </w:r>
            <w:r w:rsidRPr="27A7F00A">
              <w:rPr>
                <w:rFonts w:ascii="Times" w:hAnsi="Times"/>
                <w:lang w:val="sr-Cyrl-RS"/>
              </w:rPr>
              <w:t xml:space="preserve"> (</w:t>
            </w:r>
            <w:r w:rsidR="001454F4" w:rsidRPr="27A7F00A">
              <w:rPr>
                <w:rFonts w:ascii="Times" w:hAnsi="Times"/>
                <w:lang w:val="sr-Cyrl-RS"/>
              </w:rPr>
              <w:t>Директор - Т</w:t>
            </w:r>
            <w:r w:rsidRPr="27A7F00A">
              <w:rPr>
                <w:rFonts w:ascii="Times" w:hAnsi="Times"/>
                <w:lang w:val="sr-Cyrl-RS"/>
              </w:rPr>
              <w:t>ренинг центар Коцевски</w:t>
            </w:r>
            <w:r w:rsidR="4A52CC40" w:rsidRPr="27A7F00A">
              <w:rPr>
                <w:rFonts w:ascii="Times" w:hAnsi="Times"/>
                <w:lang w:val="sr-Cyrl-RS"/>
              </w:rPr>
              <w:t>, Нови Сад)</w:t>
            </w:r>
          </w:p>
          <w:p w14:paraId="4EEB06A6" w14:textId="78C005B3" w:rsidR="00A95EE5" w:rsidRPr="00717D87" w:rsidRDefault="45405033" w:rsidP="27A7F00A">
            <w:pPr>
              <w:tabs>
                <w:tab w:val="left" w:pos="357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/>
                <w:color w:val="000000" w:themeColor="text1"/>
                <w:lang w:val="sr-Cyrl-RS"/>
              </w:rPr>
            </w:pPr>
            <w:r w:rsidRPr="27A7F00A">
              <w:rPr>
                <w:rFonts w:ascii="Times" w:hAnsi="Times"/>
                <w:b/>
                <w:bCs/>
                <w:lang w:val="sr-Cyrl-RS"/>
              </w:rPr>
              <w:t>Ненад</w:t>
            </w:r>
            <w:r w:rsidR="00A95EE5" w:rsidRPr="27A7F00A">
              <w:rPr>
                <w:rFonts w:ascii="Times" w:hAnsi="Times"/>
                <w:b/>
                <w:bCs/>
                <w:lang w:val="sr-Cyrl-RS"/>
              </w:rPr>
              <w:t xml:space="preserve"> Ћирић</w:t>
            </w:r>
            <w:r w:rsidR="00A95EE5" w:rsidRPr="27A7F00A">
              <w:rPr>
                <w:rFonts w:ascii="Times" w:hAnsi="Times"/>
                <w:lang w:val="sr-Cyrl-RS"/>
              </w:rPr>
              <w:t xml:space="preserve"> (</w:t>
            </w:r>
            <w:r w:rsidR="001454F4" w:rsidRPr="27A7F00A">
              <w:rPr>
                <w:rFonts w:ascii="Times" w:hAnsi="Times"/>
                <w:lang w:val="sr-Cyrl-RS"/>
              </w:rPr>
              <w:t xml:space="preserve">Директор </w:t>
            </w:r>
            <w:r w:rsidR="59592CE1" w:rsidRPr="27A7F00A">
              <w:rPr>
                <w:rFonts w:ascii="Times" w:hAnsi="Times"/>
                <w:lang w:val="sr-Cyrl-RS"/>
              </w:rPr>
              <w:t>- Основна школа за образовање одраслих</w:t>
            </w:r>
            <w:r w:rsidR="00A95EE5" w:rsidRPr="27A7F00A">
              <w:rPr>
                <w:rFonts w:ascii="Times" w:hAnsi="Times"/>
                <w:lang w:val="sr-Cyrl-RS"/>
              </w:rPr>
              <w:t xml:space="preserve"> </w:t>
            </w:r>
            <w:r w:rsidR="00A95EE5" w:rsidRPr="27A7F00A">
              <w:rPr>
                <w:rFonts w:ascii="Times" w:hAnsi="Times"/>
                <w:b/>
                <w:bCs/>
                <w:i/>
                <w:iCs/>
                <w:color w:val="000000" w:themeColor="text1"/>
                <w:lang w:val="sr-Cyrl-RS"/>
              </w:rPr>
              <w:t>„</w:t>
            </w:r>
            <w:r w:rsidR="00A95EE5" w:rsidRPr="27A7F00A">
              <w:rPr>
                <w:rFonts w:ascii="Times" w:hAnsi="Times"/>
                <w:lang w:val="sr-Cyrl-RS"/>
              </w:rPr>
              <w:t>Бранко Пешић</w:t>
            </w:r>
            <w:r w:rsidR="00A95EE5" w:rsidRPr="27A7F00A">
              <w:rPr>
                <w:rFonts w:ascii="Times" w:hAnsi="Times"/>
                <w:b/>
                <w:bCs/>
                <w:i/>
                <w:iCs/>
                <w:color w:val="000000" w:themeColor="text1"/>
                <w:lang w:val="sr-Cyrl-RS"/>
              </w:rPr>
              <w:t>“</w:t>
            </w:r>
            <w:r w:rsidR="52A2255B" w:rsidRPr="27A7F00A">
              <w:rPr>
                <w:rFonts w:ascii="Times" w:hAnsi="Times"/>
                <w:b/>
                <w:bCs/>
                <w:i/>
                <w:iCs/>
                <w:color w:val="000000" w:themeColor="text1"/>
                <w:lang w:val="sr-Cyrl-RS"/>
              </w:rPr>
              <w:t>,</w:t>
            </w:r>
            <w:r w:rsidR="003B1570" w:rsidRPr="27A7F00A">
              <w:rPr>
                <w:rFonts w:ascii="Times" w:hAnsi="Times"/>
                <w:b/>
                <w:bCs/>
                <w:i/>
                <w:iCs/>
                <w:color w:val="000000" w:themeColor="text1"/>
                <w:lang w:val="sr-Cyrl-RS"/>
              </w:rPr>
              <w:t xml:space="preserve"> </w:t>
            </w:r>
            <w:r w:rsidR="003B1570" w:rsidRPr="27A7F00A">
              <w:rPr>
                <w:rFonts w:ascii="Times" w:hAnsi="Times"/>
                <w:color w:val="000000" w:themeColor="text1"/>
                <w:lang w:val="sr-Cyrl-RS"/>
              </w:rPr>
              <w:t>Београд</w:t>
            </w:r>
            <w:r w:rsidR="00A95EE5" w:rsidRPr="27A7F00A">
              <w:rPr>
                <w:rFonts w:ascii="Times" w:hAnsi="Times"/>
                <w:color w:val="000000" w:themeColor="text1"/>
                <w:lang w:val="sr-Cyrl-RS"/>
              </w:rPr>
              <w:t>)</w:t>
            </w:r>
          </w:p>
          <w:p w14:paraId="7871214B" w14:textId="77777777" w:rsidR="003B1570" w:rsidRPr="003F556F" w:rsidRDefault="001454F4" w:rsidP="003B1570">
            <w:pPr>
              <w:tabs>
                <w:tab w:val="left" w:pos="357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 w:cstheme="minorHAnsi"/>
                <w:color w:val="000000" w:themeColor="text1"/>
                <w:lang w:val="sr-Cyrl-RS"/>
              </w:rPr>
            </w:pPr>
            <w:r w:rsidRPr="003F556F">
              <w:rPr>
                <w:rFonts w:ascii="Times" w:hAnsi="Times" w:cstheme="minorHAnsi"/>
                <w:b/>
                <w:bCs/>
                <w:color w:val="000000" w:themeColor="text1"/>
                <w:lang w:val="sr-Cyrl-RS"/>
              </w:rPr>
              <w:t xml:space="preserve">Марјан Маринковић </w:t>
            </w:r>
            <w:r w:rsidRPr="003F556F">
              <w:rPr>
                <w:rFonts w:ascii="Times" w:hAnsi="Times" w:cstheme="minorHAnsi"/>
                <w:color w:val="000000" w:themeColor="text1"/>
                <w:lang w:val="sr-Cyrl-RS"/>
              </w:rPr>
              <w:t>(Помоћник директора, Библиотека града Београда)</w:t>
            </w:r>
          </w:p>
          <w:p w14:paraId="737A5D11" w14:textId="662D71BC" w:rsidR="00717D87" w:rsidRPr="00717D87" w:rsidRDefault="00717D87" w:rsidP="003B1570">
            <w:pPr>
              <w:tabs>
                <w:tab w:val="left" w:pos="3570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" w:hAnsi="Times" w:cstheme="minorHAnsi"/>
                <w:b/>
                <w:bCs/>
                <w:color w:val="000000" w:themeColor="text1"/>
                <w:lang w:val="sr-Cyrl-RS"/>
              </w:rPr>
            </w:pPr>
          </w:p>
        </w:tc>
      </w:tr>
      <w:tr w:rsidR="2B5A73BE" w:rsidRPr="00262F37" w14:paraId="664383AF" w14:textId="77777777" w:rsidTr="27A7F00A">
        <w:trPr>
          <w:trHeight w:val="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  <w:gridSpan w:val="2"/>
          </w:tcPr>
          <w:p w14:paraId="5E77D4A9" w14:textId="77777777" w:rsidR="00717D87" w:rsidRDefault="00717D87" w:rsidP="2B5A73BE">
            <w:pPr>
              <w:tabs>
                <w:tab w:val="left" w:pos="3570"/>
              </w:tabs>
              <w:rPr>
                <w:rFonts w:ascii="Times" w:hAnsi="Times" w:cstheme="minorHAnsi"/>
                <w:lang w:val="sr-Cyrl-RS"/>
              </w:rPr>
            </w:pPr>
          </w:p>
          <w:p w14:paraId="644E3588" w14:textId="77777777" w:rsidR="00717D87" w:rsidRDefault="00717D87" w:rsidP="2B5A73BE">
            <w:pPr>
              <w:tabs>
                <w:tab w:val="left" w:pos="3570"/>
              </w:tabs>
              <w:rPr>
                <w:rFonts w:ascii="Times" w:hAnsi="Times" w:cstheme="minorHAnsi"/>
                <w:lang w:val="sr-Cyrl-RS"/>
              </w:rPr>
            </w:pPr>
          </w:p>
          <w:p w14:paraId="1E3F5ED5" w14:textId="44574DBD" w:rsidR="2B5A73BE" w:rsidRPr="00717D87" w:rsidRDefault="2B5A73BE" w:rsidP="2B5A73BE">
            <w:pPr>
              <w:tabs>
                <w:tab w:val="left" w:pos="3570"/>
              </w:tabs>
              <w:rPr>
                <w:rFonts w:ascii="Times" w:hAnsi="Times" w:cstheme="minorHAnsi"/>
                <w:b w:val="0"/>
                <w:bCs w:val="0"/>
                <w:lang w:val="sr-Cyrl-RS"/>
              </w:rPr>
            </w:pPr>
            <w:r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>1</w:t>
            </w:r>
            <w:r w:rsidR="266FC007"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>5</w:t>
            </w:r>
            <w:r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>:</w:t>
            </w:r>
            <w:r w:rsidR="620E2A79"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>4</w:t>
            </w:r>
            <w:r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>0 – 1</w:t>
            </w:r>
            <w:r w:rsidR="4A804B9C"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>6</w:t>
            </w:r>
            <w:r w:rsidRPr="00717D87">
              <w:rPr>
                <w:rFonts w:ascii="Times" w:hAnsi="Times" w:cstheme="minorHAnsi"/>
                <w:b w:val="0"/>
                <w:bCs w:val="0"/>
                <w:lang w:val="sr-Cyrl-RS"/>
              </w:rPr>
              <w:t>:00</w:t>
            </w:r>
          </w:p>
        </w:tc>
        <w:tc>
          <w:tcPr>
            <w:tcW w:w="4470" w:type="dxa"/>
          </w:tcPr>
          <w:p w14:paraId="43EC027F" w14:textId="77777777" w:rsidR="008F2228" w:rsidRPr="00717D87" w:rsidRDefault="008F2228" w:rsidP="2B5A73BE">
            <w:pPr>
              <w:tabs>
                <w:tab w:val="left" w:pos="35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eastAsia="Times New Roman" w:hAnsi="Times" w:cstheme="minorHAnsi"/>
                <w:lang w:val="sr-Cyrl-RS"/>
              </w:rPr>
            </w:pPr>
          </w:p>
          <w:p w14:paraId="723C02F9" w14:textId="77777777" w:rsidR="00717D87" w:rsidRDefault="00717D87" w:rsidP="2B5A73BE">
            <w:pPr>
              <w:tabs>
                <w:tab w:val="left" w:pos="35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eastAsia="Times New Roman" w:hAnsi="Times" w:cstheme="minorHAnsi"/>
                <w:lang w:val="sr-Cyrl-RS"/>
              </w:rPr>
            </w:pPr>
          </w:p>
          <w:p w14:paraId="177AE74C" w14:textId="70461F78" w:rsidR="2B5A73BE" w:rsidRPr="00717D87" w:rsidRDefault="65132231" w:rsidP="2B5A73BE">
            <w:pPr>
              <w:tabs>
                <w:tab w:val="left" w:pos="35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eastAsia="Times New Roman" w:hAnsi="Times" w:cstheme="minorHAnsi"/>
                <w:lang w:val="sr-Cyrl-RS"/>
              </w:rPr>
            </w:pPr>
            <w:r w:rsidRPr="00717D87">
              <w:rPr>
                <w:rFonts w:ascii="Times" w:eastAsia="Times New Roman" w:hAnsi="Times" w:cstheme="minorHAnsi"/>
                <w:lang w:val="sr-Cyrl-RS"/>
              </w:rPr>
              <w:t xml:space="preserve">Закључци и затварање </w:t>
            </w:r>
            <w:r w:rsidR="00920E4C">
              <w:rPr>
                <w:rFonts w:ascii="Times" w:eastAsia="Times New Roman" w:hAnsi="Times" w:cstheme="minorHAnsi"/>
                <w:lang w:val="sr-Cyrl-RS"/>
              </w:rPr>
              <w:t>симпозијума</w:t>
            </w:r>
          </w:p>
        </w:tc>
        <w:tc>
          <w:tcPr>
            <w:tcW w:w="4469" w:type="dxa"/>
          </w:tcPr>
          <w:p w14:paraId="743585B4" w14:textId="77777777" w:rsidR="00717D87" w:rsidRDefault="00717D87" w:rsidP="2B5A73BE">
            <w:pPr>
              <w:tabs>
                <w:tab w:val="left" w:pos="35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 w:cstheme="minorHAnsi"/>
                <w:lang w:val="sr-Cyrl-RS"/>
              </w:rPr>
            </w:pPr>
          </w:p>
          <w:p w14:paraId="6FAB754F" w14:textId="77777777" w:rsidR="00717D87" w:rsidRDefault="00717D87" w:rsidP="2B5A73BE">
            <w:pPr>
              <w:tabs>
                <w:tab w:val="left" w:pos="35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 w:cstheme="minorHAnsi"/>
                <w:lang w:val="sr-Cyrl-RS"/>
              </w:rPr>
            </w:pPr>
          </w:p>
          <w:p w14:paraId="2D7C21E1" w14:textId="034B027F" w:rsidR="2B5A73BE" w:rsidRDefault="003B1570" w:rsidP="2B5A73BE">
            <w:pPr>
              <w:tabs>
                <w:tab w:val="left" w:pos="35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 w:cstheme="minorHAnsi"/>
                <w:lang w:val="sr-Cyrl-RS"/>
              </w:rPr>
            </w:pPr>
            <w:r w:rsidRPr="00717D87">
              <w:rPr>
                <w:rFonts w:ascii="Times" w:hAnsi="Times" w:cstheme="minorHAnsi"/>
                <w:lang w:val="sr-Cyrl-RS"/>
              </w:rPr>
              <w:t xml:space="preserve">Фондација Темпус, </w:t>
            </w:r>
            <w:r w:rsidR="002D1E9F" w:rsidRPr="00717D87">
              <w:rPr>
                <w:rFonts w:ascii="Times" w:hAnsi="Times" w:cstheme="minorHAnsi"/>
              </w:rPr>
              <w:t>E</w:t>
            </w:r>
            <w:r w:rsidR="002D1E9F" w:rsidRPr="00717D87">
              <w:rPr>
                <w:rFonts w:ascii="Times" w:hAnsi="Times" w:cstheme="minorHAnsi"/>
                <w:lang w:val="sr-Cyrl-RS"/>
              </w:rPr>
              <w:t>ПАЛЕ Национални тим за подршку</w:t>
            </w:r>
          </w:p>
          <w:p w14:paraId="0151E76D" w14:textId="1051CEED" w:rsidR="00717D87" w:rsidRPr="00717D87" w:rsidRDefault="00717D87" w:rsidP="2B5A73BE">
            <w:pPr>
              <w:tabs>
                <w:tab w:val="left" w:pos="35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" w:hAnsi="Times" w:cstheme="minorHAnsi"/>
                <w:lang w:val="sr-Cyrl-RS"/>
              </w:rPr>
            </w:pPr>
          </w:p>
        </w:tc>
      </w:tr>
    </w:tbl>
    <w:p w14:paraId="084C99AF" w14:textId="07D7538F" w:rsidR="00830554" w:rsidRPr="00262F37" w:rsidRDefault="00830554" w:rsidP="2B5A73BE">
      <w:pPr>
        <w:tabs>
          <w:tab w:val="left" w:pos="3570"/>
        </w:tabs>
        <w:rPr>
          <w:lang w:val="sr-Cyrl-RS"/>
        </w:rPr>
      </w:pPr>
    </w:p>
    <w:sectPr w:rsidR="00830554" w:rsidRPr="00262F37" w:rsidSect="00877AC6">
      <w:headerReference w:type="default" r:id="rId11"/>
      <w:footerReference w:type="default" r:id="rId12"/>
      <w:pgSz w:w="12240" w:h="15840"/>
      <w:pgMar w:top="720" w:right="720" w:bottom="142" w:left="72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C83B9" w14:textId="77777777" w:rsidR="00486967" w:rsidRDefault="00486967" w:rsidP="00EA7535">
      <w:r>
        <w:separator/>
      </w:r>
    </w:p>
  </w:endnote>
  <w:endnote w:type="continuationSeparator" w:id="0">
    <w:p w14:paraId="6E0A391E" w14:textId="77777777" w:rsidR="00486967" w:rsidRDefault="00486967" w:rsidP="00EA7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34947" w14:textId="041CBA17" w:rsidR="00EA7535" w:rsidRPr="00206A23" w:rsidRDefault="006062B9" w:rsidP="00757C27">
    <w:pPr>
      <w:spacing w:after="0" w:line="276" w:lineRule="auto"/>
      <w:jc w:val="center"/>
      <w:rPr>
        <w:rFonts w:eastAsia="Calibri" w:cstheme="minorHAnsi"/>
        <w:color w:val="365F91"/>
        <w:sz w:val="18"/>
        <w:szCs w:val="18"/>
        <w:lang w:val="en-GB"/>
      </w:rPr>
    </w:pPr>
    <w:r w:rsidRPr="00EA7535">
      <w:rPr>
        <w:rFonts w:eastAsia="Calibri" w:cstheme="minorHAnsi"/>
        <w:noProof/>
        <w:color w:val="365F91"/>
        <w:sz w:val="18"/>
        <w:szCs w:val="18"/>
        <w:lang w:val="en-GB"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CE67E13" wp14:editId="717F75E4">
              <wp:simplePos x="0" y="0"/>
              <wp:positionH relativeFrom="column">
                <wp:posOffset>104775</wp:posOffset>
              </wp:positionH>
              <wp:positionV relativeFrom="paragraph">
                <wp:posOffset>-6351</wp:posOffset>
              </wp:positionV>
              <wp:extent cx="6762750" cy="0"/>
              <wp:effectExtent l="0" t="0" r="19050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762750" cy="0"/>
                      </a:xfrm>
                      <a:prstGeom prst="line">
                        <a:avLst/>
                      </a:prstGeom>
                      <a:ln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>
          <w:pict>
            <v:line id="Straight Connector 3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4472c4 [3204]" strokeweight=".5pt" from="8.25pt,-.5pt" to="540.75pt,-.5pt" w14:anchorId="2CD2F1E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">
              <v:stroke joinstyle="miter"/>
            </v:line>
          </w:pict>
        </mc:Fallback>
      </mc:AlternateContent>
    </w:r>
    <w:r w:rsidR="009722B2" w:rsidRPr="00206A23">
      <w:rPr>
        <w:rFonts w:eastAsia="Calibri" w:cstheme="minorHAnsi"/>
        <w:color w:val="365F91"/>
        <w:sz w:val="18"/>
        <w:szCs w:val="18"/>
      </w:rPr>
      <w:t>Фондација Темпус</w:t>
    </w:r>
    <w:r w:rsidR="00206A23" w:rsidRPr="00206A23">
      <w:rPr>
        <w:rFonts w:eastAsia="Calibri" w:cstheme="minorHAnsi"/>
        <w:color w:val="365F91"/>
        <w:sz w:val="18"/>
        <w:szCs w:val="18"/>
        <w:lang w:val="en-GB"/>
      </w:rPr>
      <w:t xml:space="preserve"> </w:t>
    </w:r>
    <w:r w:rsidR="009722B2" w:rsidRPr="00206A23">
      <w:rPr>
        <w:rFonts w:eastAsia="Calibri" w:cstheme="minorHAnsi"/>
        <w:color w:val="365F91"/>
        <w:sz w:val="18"/>
        <w:szCs w:val="18"/>
        <w:lang w:val="en-GB"/>
      </w:rPr>
      <w:t>|</w:t>
    </w:r>
    <w:r w:rsidR="00206A23" w:rsidRPr="00206A23">
      <w:rPr>
        <w:rFonts w:eastAsia="Calibri" w:cstheme="minorHAnsi"/>
        <w:color w:val="365F91"/>
        <w:sz w:val="18"/>
        <w:szCs w:val="18"/>
        <w:lang w:val="en-GB"/>
      </w:rPr>
      <w:t xml:space="preserve"> </w:t>
    </w:r>
    <w:r w:rsidR="0058048F">
      <w:rPr>
        <w:rFonts w:eastAsia="Calibri" w:cstheme="minorHAnsi"/>
        <w:color w:val="365F91"/>
        <w:sz w:val="18"/>
        <w:szCs w:val="18"/>
        <w:lang w:val="sr-Cyrl-RS"/>
      </w:rPr>
      <w:t>Жабљачка 12</w:t>
    </w:r>
    <w:r w:rsidR="00757C27">
      <w:rPr>
        <w:rFonts w:eastAsia="Calibri" w:cstheme="minorHAnsi"/>
        <w:color w:val="365F91"/>
        <w:sz w:val="18"/>
        <w:szCs w:val="18"/>
      </w:rPr>
      <w:t xml:space="preserve"> </w:t>
    </w:r>
    <w:r w:rsidR="00757C27">
      <w:rPr>
        <w:rFonts w:eastAsia="Calibri" w:cstheme="minorHAnsi"/>
        <w:color w:val="365F91"/>
        <w:sz w:val="18"/>
        <w:szCs w:val="18"/>
        <w:lang w:val="en-GB"/>
      </w:rPr>
      <w:t xml:space="preserve">| </w:t>
    </w:r>
    <w:r w:rsidR="00EA7535" w:rsidRPr="00EA7535">
      <w:rPr>
        <w:rFonts w:eastAsia="Calibri" w:cstheme="minorHAnsi"/>
        <w:color w:val="365F91"/>
        <w:sz w:val="18"/>
        <w:szCs w:val="18"/>
        <w:lang w:val="en-GB"/>
      </w:rPr>
      <w:t xml:space="preserve">11000 </w:t>
    </w:r>
    <w:r w:rsidR="00206A23" w:rsidRPr="00206A23">
      <w:rPr>
        <w:rFonts w:eastAsia="Calibri" w:cstheme="minorHAnsi"/>
        <w:color w:val="365F91"/>
        <w:sz w:val="18"/>
        <w:szCs w:val="18"/>
      </w:rPr>
      <w:t>Београд Србија</w:t>
    </w:r>
    <w:r w:rsidR="00206A23" w:rsidRPr="00206A23">
      <w:rPr>
        <w:rFonts w:eastAsia="Calibri" w:cstheme="minorHAnsi"/>
        <w:color w:val="365F91"/>
        <w:sz w:val="18"/>
        <w:szCs w:val="18"/>
        <w:lang w:val="en-GB"/>
      </w:rPr>
      <w:t xml:space="preserve"> |</w:t>
    </w:r>
    <w:r w:rsidR="00EA7535" w:rsidRPr="00EA7535">
      <w:rPr>
        <w:rFonts w:eastAsia="Calibri" w:cstheme="minorHAnsi"/>
        <w:color w:val="365F91"/>
        <w:sz w:val="18"/>
        <w:szCs w:val="18"/>
        <w:lang w:val="en-GB"/>
      </w:rPr>
      <w:t xml:space="preserve"> 011 33 42</w:t>
    </w:r>
    <w:r w:rsidR="00EA7535" w:rsidRPr="00206A23">
      <w:rPr>
        <w:rFonts w:eastAsia="Calibri" w:cstheme="minorHAnsi"/>
        <w:color w:val="365F91"/>
        <w:sz w:val="18"/>
        <w:szCs w:val="18"/>
        <w:lang w:val="en-GB"/>
      </w:rPr>
      <w:t xml:space="preserve"> 430</w:t>
    </w:r>
    <w:r w:rsidR="00757C27">
      <w:rPr>
        <w:rFonts w:eastAsia="Calibri" w:cstheme="minorHAnsi"/>
        <w:color w:val="365F91"/>
        <w:sz w:val="18"/>
        <w:szCs w:val="18"/>
        <w:lang w:val="en-GB"/>
      </w:rPr>
      <w:t xml:space="preserve"> | </w:t>
    </w:r>
    <w:hyperlink r:id="rId1" w:history="1">
      <w:r w:rsidR="00EA7535" w:rsidRPr="00206A23">
        <w:rPr>
          <w:rStyle w:val="Hyperlink"/>
          <w:rFonts w:eastAsia="Calibri" w:cstheme="minorHAnsi"/>
          <w:sz w:val="18"/>
          <w:szCs w:val="18"/>
          <w:lang w:val="en-GB"/>
        </w:rPr>
        <w:t>office@tempus.ac.rs</w:t>
      </w:r>
    </w:hyperlink>
    <w:r w:rsidR="00EA7535" w:rsidRPr="00206A23">
      <w:rPr>
        <w:rFonts w:eastAsia="Calibri" w:cstheme="minorHAnsi"/>
        <w:color w:val="365F91"/>
        <w:sz w:val="18"/>
        <w:szCs w:val="18"/>
        <w:lang w:val="en-GB"/>
      </w:rPr>
      <w:t xml:space="preserve"> |</w:t>
    </w:r>
    <w:r w:rsidR="00206A23" w:rsidRPr="00206A23">
      <w:rPr>
        <w:rFonts w:eastAsia="Calibri" w:cstheme="minorHAnsi"/>
        <w:color w:val="365F91"/>
        <w:sz w:val="18"/>
        <w:szCs w:val="18"/>
        <w:lang w:val="en-GB"/>
      </w:rPr>
      <w:t xml:space="preserve"> </w:t>
    </w:r>
    <w:hyperlink r:id="rId2" w:history="1">
      <w:r w:rsidR="00EA7535" w:rsidRPr="00206A23">
        <w:rPr>
          <w:rStyle w:val="Hyperlink"/>
          <w:rFonts w:eastAsia="Calibri" w:cstheme="minorHAnsi"/>
          <w:sz w:val="18"/>
          <w:szCs w:val="18"/>
          <w:lang w:val="en-GB"/>
        </w:rPr>
        <w:t>www.erasmusplus.rs</w:t>
      </w:r>
    </w:hyperlink>
  </w:p>
  <w:p w14:paraId="013EFB71" w14:textId="77777777" w:rsidR="00EA7535" w:rsidRPr="00EA7535" w:rsidRDefault="00EA7535" w:rsidP="00EA7535">
    <w:pPr>
      <w:spacing w:line="276" w:lineRule="auto"/>
      <w:rPr>
        <w:rFonts w:ascii="Trebuchet MS" w:eastAsia="Calibri" w:hAnsi="Trebuchet MS" w:cs="Times New Roman"/>
        <w:color w:val="1F497D"/>
        <w:sz w:val="20"/>
        <w:szCs w:val="20"/>
        <w:lang w:val="en-GB"/>
      </w:rPr>
    </w:pPr>
  </w:p>
  <w:p w14:paraId="6840DEF0" w14:textId="77777777" w:rsidR="00EA7535" w:rsidRDefault="00EA7535" w:rsidP="00EA7535">
    <w:pPr>
      <w:pStyle w:val="Footer"/>
      <w:tabs>
        <w:tab w:val="clear" w:pos="4513"/>
        <w:tab w:val="clear" w:pos="9026"/>
        <w:tab w:val="left" w:pos="2925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267D38" w14:textId="77777777" w:rsidR="00486967" w:rsidRDefault="00486967" w:rsidP="00EA7535">
      <w:r>
        <w:separator/>
      </w:r>
    </w:p>
  </w:footnote>
  <w:footnote w:type="continuationSeparator" w:id="0">
    <w:p w14:paraId="36F32B8E" w14:textId="77777777" w:rsidR="00486967" w:rsidRDefault="00486967" w:rsidP="00EA75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A0D79" w14:textId="0DAA6D24" w:rsidR="00D91D77" w:rsidRDefault="007D7709" w:rsidP="00CA56CA">
    <w:pPr>
      <w:pStyle w:val="Header"/>
      <w:tabs>
        <w:tab w:val="left" w:pos="764"/>
        <w:tab w:val="left" w:pos="1125"/>
        <w:tab w:val="left" w:pos="3270"/>
        <w:tab w:val="center" w:pos="5103"/>
      </w:tabs>
    </w:pPr>
    <w:r>
      <w:rPr>
        <w:b/>
        <w:noProof/>
        <w:lang w:val="en-GB" w:eastAsia="en-GB"/>
      </w:rPr>
      <w:drawing>
        <wp:anchor distT="0" distB="0" distL="114300" distR="114300" simplePos="0" relativeHeight="251676672" behindDoc="1" locked="0" layoutInCell="1" allowOverlap="1" wp14:anchorId="5E29A94F" wp14:editId="325799A0">
          <wp:simplePos x="0" y="0"/>
          <wp:positionH relativeFrom="column">
            <wp:posOffset>1050587</wp:posOffset>
          </wp:positionH>
          <wp:positionV relativeFrom="paragraph">
            <wp:posOffset>-243191</wp:posOffset>
          </wp:positionV>
          <wp:extent cx="1663430" cy="423097"/>
          <wp:effectExtent l="0" t="0" r="635" b="0"/>
          <wp:wrapNone/>
          <wp:docPr id="1" name="Picture 1" descr="A picture containing graphical user interfac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graphical user interfac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3430" cy="4230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8048F">
      <w:rPr>
        <w:b/>
        <w:noProof/>
        <w:lang w:val="en-GB" w:eastAsia="en-GB"/>
      </w:rPr>
      <w:drawing>
        <wp:anchor distT="0" distB="0" distL="114300" distR="114300" simplePos="0" relativeHeight="251665408" behindDoc="0" locked="0" layoutInCell="1" allowOverlap="1" wp14:anchorId="0B83AC25" wp14:editId="3422A174">
          <wp:simplePos x="0" y="0"/>
          <wp:positionH relativeFrom="margin">
            <wp:posOffset>4229100</wp:posOffset>
          </wp:positionH>
          <wp:positionV relativeFrom="paragraph">
            <wp:posOffset>-431800</wp:posOffset>
          </wp:positionV>
          <wp:extent cx="1831975" cy="744220"/>
          <wp:effectExtent l="0" t="0" r="0" b="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2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31975" cy="744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8048F">
      <w:rPr>
        <w:noProof/>
        <w:lang w:val="en-GB" w:eastAsia="en-GB"/>
      </w:rPr>
      <w:drawing>
        <wp:anchor distT="0" distB="0" distL="114300" distR="114300" simplePos="0" relativeHeight="251675648" behindDoc="1" locked="0" layoutInCell="1" allowOverlap="1" wp14:anchorId="597BABBE" wp14:editId="1943DD70">
          <wp:simplePos x="0" y="0"/>
          <wp:positionH relativeFrom="margin">
            <wp:posOffset>3215769</wp:posOffset>
          </wp:positionH>
          <wp:positionV relativeFrom="paragraph">
            <wp:posOffset>-335280</wp:posOffset>
          </wp:positionV>
          <wp:extent cx="538480" cy="685800"/>
          <wp:effectExtent l="0" t="0" r="0" b="0"/>
          <wp:wrapNone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Picture 23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848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E6BFA">
      <w:tab/>
    </w:r>
    <w:r w:rsidR="00CA56CA">
      <w:tab/>
    </w:r>
    <w:r w:rsidR="00CE6BFA">
      <w:tab/>
    </w:r>
    <w:r w:rsidR="00CE6BFA">
      <w:tab/>
    </w:r>
    <w:r w:rsidR="00CE6BFA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586"/>
    <w:rsid w:val="00003F79"/>
    <w:rsid w:val="00011586"/>
    <w:rsid w:val="00015864"/>
    <w:rsid w:val="0003137B"/>
    <w:rsid w:val="0003740D"/>
    <w:rsid w:val="00044043"/>
    <w:rsid w:val="00084719"/>
    <w:rsid w:val="000932D2"/>
    <w:rsid w:val="000A0848"/>
    <w:rsid w:val="000C4389"/>
    <w:rsid w:val="000D27DA"/>
    <w:rsid w:val="000D3EAD"/>
    <w:rsid w:val="0010048C"/>
    <w:rsid w:val="00114989"/>
    <w:rsid w:val="001454F4"/>
    <w:rsid w:val="001970E9"/>
    <w:rsid w:val="001C6D11"/>
    <w:rsid w:val="00201F18"/>
    <w:rsid w:val="00206A23"/>
    <w:rsid w:val="002170F4"/>
    <w:rsid w:val="00223DDF"/>
    <w:rsid w:val="00262F37"/>
    <w:rsid w:val="0027335E"/>
    <w:rsid w:val="002A42BA"/>
    <w:rsid w:val="002A529D"/>
    <w:rsid w:val="002D1E9F"/>
    <w:rsid w:val="002D2153"/>
    <w:rsid w:val="002D7F9A"/>
    <w:rsid w:val="002F03B4"/>
    <w:rsid w:val="003014FD"/>
    <w:rsid w:val="00312A02"/>
    <w:rsid w:val="00324FFA"/>
    <w:rsid w:val="003B1570"/>
    <w:rsid w:val="003B6BB1"/>
    <w:rsid w:val="003F556F"/>
    <w:rsid w:val="004232E8"/>
    <w:rsid w:val="00486967"/>
    <w:rsid w:val="004A6716"/>
    <w:rsid w:val="004C512A"/>
    <w:rsid w:val="005205A2"/>
    <w:rsid w:val="00522419"/>
    <w:rsid w:val="005529FE"/>
    <w:rsid w:val="00574CF9"/>
    <w:rsid w:val="0058048F"/>
    <w:rsid w:val="005B1FC0"/>
    <w:rsid w:val="006062B9"/>
    <w:rsid w:val="00630D82"/>
    <w:rsid w:val="00631C9B"/>
    <w:rsid w:val="006458BE"/>
    <w:rsid w:val="00647592"/>
    <w:rsid w:val="00650134"/>
    <w:rsid w:val="006678B0"/>
    <w:rsid w:val="006969B2"/>
    <w:rsid w:val="006A0FD5"/>
    <w:rsid w:val="006C278F"/>
    <w:rsid w:val="006C49ED"/>
    <w:rsid w:val="006E3C8B"/>
    <w:rsid w:val="006F0B67"/>
    <w:rsid w:val="00717D87"/>
    <w:rsid w:val="0075335E"/>
    <w:rsid w:val="00757C27"/>
    <w:rsid w:val="0079687B"/>
    <w:rsid w:val="007D1CFB"/>
    <w:rsid w:val="007D3DAB"/>
    <w:rsid w:val="007D40A8"/>
    <w:rsid w:val="007D50A3"/>
    <w:rsid w:val="007D7709"/>
    <w:rsid w:val="00802A7C"/>
    <w:rsid w:val="00816C99"/>
    <w:rsid w:val="00830554"/>
    <w:rsid w:val="00877AC6"/>
    <w:rsid w:val="0088017F"/>
    <w:rsid w:val="008B32D6"/>
    <w:rsid w:val="008D3373"/>
    <w:rsid w:val="008F2228"/>
    <w:rsid w:val="00916389"/>
    <w:rsid w:val="00920E4C"/>
    <w:rsid w:val="00936B93"/>
    <w:rsid w:val="009476D0"/>
    <w:rsid w:val="009722B2"/>
    <w:rsid w:val="009A2773"/>
    <w:rsid w:val="009E68D9"/>
    <w:rsid w:val="00A11AB5"/>
    <w:rsid w:val="00A16804"/>
    <w:rsid w:val="00A33790"/>
    <w:rsid w:val="00A64A3D"/>
    <w:rsid w:val="00A85E01"/>
    <w:rsid w:val="00A95EE5"/>
    <w:rsid w:val="00AA1079"/>
    <w:rsid w:val="00AA6E67"/>
    <w:rsid w:val="00AD66B9"/>
    <w:rsid w:val="00AE3BE2"/>
    <w:rsid w:val="00AF203C"/>
    <w:rsid w:val="00B04681"/>
    <w:rsid w:val="00B437ED"/>
    <w:rsid w:val="00B57D85"/>
    <w:rsid w:val="00B85B4E"/>
    <w:rsid w:val="00BB4593"/>
    <w:rsid w:val="00C01EE5"/>
    <w:rsid w:val="00C10D46"/>
    <w:rsid w:val="00C1137D"/>
    <w:rsid w:val="00C12D9E"/>
    <w:rsid w:val="00C2679A"/>
    <w:rsid w:val="00C338C8"/>
    <w:rsid w:val="00C9131A"/>
    <w:rsid w:val="00C95E38"/>
    <w:rsid w:val="00CA56CA"/>
    <w:rsid w:val="00CC2E81"/>
    <w:rsid w:val="00CE6BFA"/>
    <w:rsid w:val="00D36344"/>
    <w:rsid w:val="00D91D77"/>
    <w:rsid w:val="00E049D7"/>
    <w:rsid w:val="00E56CCE"/>
    <w:rsid w:val="00E60512"/>
    <w:rsid w:val="00E61B39"/>
    <w:rsid w:val="00E627C4"/>
    <w:rsid w:val="00E72B6B"/>
    <w:rsid w:val="00E84A28"/>
    <w:rsid w:val="00EA284D"/>
    <w:rsid w:val="00EA5C01"/>
    <w:rsid w:val="00EA7535"/>
    <w:rsid w:val="00ED3E36"/>
    <w:rsid w:val="00ED64D3"/>
    <w:rsid w:val="00EE3FB0"/>
    <w:rsid w:val="00F902EA"/>
    <w:rsid w:val="00F93558"/>
    <w:rsid w:val="00F94B59"/>
    <w:rsid w:val="00F958F6"/>
    <w:rsid w:val="01917AE4"/>
    <w:rsid w:val="02B956CC"/>
    <w:rsid w:val="03F93CB2"/>
    <w:rsid w:val="053078AC"/>
    <w:rsid w:val="074763F4"/>
    <w:rsid w:val="07FD28C9"/>
    <w:rsid w:val="08ABF92F"/>
    <w:rsid w:val="0A58D1AA"/>
    <w:rsid w:val="0A880B6A"/>
    <w:rsid w:val="0AB472B1"/>
    <w:rsid w:val="0B2CE84D"/>
    <w:rsid w:val="0C35C955"/>
    <w:rsid w:val="0E03742B"/>
    <w:rsid w:val="0E5DDF66"/>
    <w:rsid w:val="0EDA15B4"/>
    <w:rsid w:val="0FF9AFC7"/>
    <w:rsid w:val="102C3185"/>
    <w:rsid w:val="10916209"/>
    <w:rsid w:val="10A94749"/>
    <w:rsid w:val="10FF9140"/>
    <w:rsid w:val="11D91497"/>
    <w:rsid w:val="1290CA05"/>
    <w:rsid w:val="12CFDD0A"/>
    <w:rsid w:val="13160026"/>
    <w:rsid w:val="14C3AA54"/>
    <w:rsid w:val="15BC5C5C"/>
    <w:rsid w:val="16D3FFE8"/>
    <w:rsid w:val="17071A49"/>
    <w:rsid w:val="17FE1213"/>
    <w:rsid w:val="18CAB23F"/>
    <w:rsid w:val="18EDE729"/>
    <w:rsid w:val="18F0B9F2"/>
    <w:rsid w:val="1BEC5D62"/>
    <w:rsid w:val="1D4AD14F"/>
    <w:rsid w:val="1D612D20"/>
    <w:rsid w:val="1DB0F73C"/>
    <w:rsid w:val="1F31900C"/>
    <w:rsid w:val="1F8F0A2E"/>
    <w:rsid w:val="1FB94EC0"/>
    <w:rsid w:val="2046039B"/>
    <w:rsid w:val="20889834"/>
    <w:rsid w:val="208CEAC8"/>
    <w:rsid w:val="21039684"/>
    <w:rsid w:val="213BE624"/>
    <w:rsid w:val="218C7CB3"/>
    <w:rsid w:val="22F24A3F"/>
    <w:rsid w:val="236B61D4"/>
    <w:rsid w:val="24F46CAC"/>
    <w:rsid w:val="2527A3EB"/>
    <w:rsid w:val="266DC6AC"/>
    <w:rsid w:val="266FC007"/>
    <w:rsid w:val="26905ED6"/>
    <w:rsid w:val="26BED7DB"/>
    <w:rsid w:val="26EB8902"/>
    <w:rsid w:val="27A7F00A"/>
    <w:rsid w:val="27F161ED"/>
    <w:rsid w:val="291A9ED9"/>
    <w:rsid w:val="2A102BFA"/>
    <w:rsid w:val="2A218B6B"/>
    <w:rsid w:val="2A5EC6BE"/>
    <w:rsid w:val="2B5A73BE"/>
    <w:rsid w:val="2C85CAD5"/>
    <w:rsid w:val="2CABAAB3"/>
    <w:rsid w:val="2CCC07D7"/>
    <w:rsid w:val="2D6152BC"/>
    <w:rsid w:val="2DF7ABD6"/>
    <w:rsid w:val="2E46EBDE"/>
    <w:rsid w:val="2ED313FA"/>
    <w:rsid w:val="2FE34B75"/>
    <w:rsid w:val="31B08CE5"/>
    <w:rsid w:val="3260609B"/>
    <w:rsid w:val="35F93B4C"/>
    <w:rsid w:val="36318AA8"/>
    <w:rsid w:val="3699F3A7"/>
    <w:rsid w:val="36D98DC1"/>
    <w:rsid w:val="3935F168"/>
    <w:rsid w:val="3AB29436"/>
    <w:rsid w:val="3BED8A10"/>
    <w:rsid w:val="3C176FCF"/>
    <w:rsid w:val="3C4094A8"/>
    <w:rsid w:val="3D7F319A"/>
    <w:rsid w:val="3D91B8C3"/>
    <w:rsid w:val="3E0EBA87"/>
    <w:rsid w:val="3E87AF4A"/>
    <w:rsid w:val="3F6A8A2E"/>
    <w:rsid w:val="3F78356A"/>
    <w:rsid w:val="411765E0"/>
    <w:rsid w:val="41FCE0B9"/>
    <w:rsid w:val="42680042"/>
    <w:rsid w:val="42E65840"/>
    <w:rsid w:val="43660C10"/>
    <w:rsid w:val="453F6980"/>
    <w:rsid w:val="45405033"/>
    <w:rsid w:val="45ABCC46"/>
    <w:rsid w:val="46B46648"/>
    <w:rsid w:val="49A1FA7B"/>
    <w:rsid w:val="4A4BC384"/>
    <w:rsid w:val="4A52CC40"/>
    <w:rsid w:val="4A804B9C"/>
    <w:rsid w:val="4A9B9586"/>
    <w:rsid w:val="4C4FC933"/>
    <w:rsid w:val="517C2C0F"/>
    <w:rsid w:val="52A2255B"/>
    <w:rsid w:val="52BFD953"/>
    <w:rsid w:val="52E1BCA1"/>
    <w:rsid w:val="5708EB54"/>
    <w:rsid w:val="57247558"/>
    <w:rsid w:val="5730F7C5"/>
    <w:rsid w:val="57A7E74A"/>
    <w:rsid w:val="58628F3F"/>
    <w:rsid w:val="59109025"/>
    <w:rsid w:val="59592CE1"/>
    <w:rsid w:val="5B739AE9"/>
    <w:rsid w:val="5C855B86"/>
    <w:rsid w:val="5C85D1EE"/>
    <w:rsid w:val="5CE950FC"/>
    <w:rsid w:val="5D63DC02"/>
    <w:rsid w:val="5D6B6444"/>
    <w:rsid w:val="5DE9C68A"/>
    <w:rsid w:val="5F752297"/>
    <w:rsid w:val="5FE36239"/>
    <w:rsid w:val="603F7C8C"/>
    <w:rsid w:val="609FAAA9"/>
    <w:rsid w:val="620E2A79"/>
    <w:rsid w:val="6357AA9C"/>
    <w:rsid w:val="63FDBD28"/>
    <w:rsid w:val="647170FD"/>
    <w:rsid w:val="65132231"/>
    <w:rsid w:val="65935637"/>
    <w:rsid w:val="65DBB012"/>
    <w:rsid w:val="661E7419"/>
    <w:rsid w:val="6720ABFE"/>
    <w:rsid w:val="6761F6C5"/>
    <w:rsid w:val="67CD2246"/>
    <w:rsid w:val="684DD42E"/>
    <w:rsid w:val="69418F25"/>
    <w:rsid w:val="694AA2BE"/>
    <w:rsid w:val="694EC456"/>
    <w:rsid w:val="6C25DDD4"/>
    <w:rsid w:val="6C792FE7"/>
    <w:rsid w:val="6DADD610"/>
    <w:rsid w:val="6DDA1C04"/>
    <w:rsid w:val="6DF90BC7"/>
    <w:rsid w:val="71C8986B"/>
    <w:rsid w:val="72C2F1D1"/>
    <w:rsid w:val="7359B9BA"/>
    <w:rsid w:val="736BD384"/>
    <w:rsid w:val="743F3295"/>
    <w:rsid w:val="7549C66E"/>
    <w:rsid w:val="76645CFA"/>
    <w:rsid w:val="77424B91"/>
    <w:rsid w:val="7786C5B0"/>
    <w:rsid w:val="77D959C2"/>
    <w:rsid w:val="77F12563"/>
    <w:rsid w:val="781EB192"/>
    <w:rsid w:val="78683ED3"/>
    <w:rsid w:val="799BFDBC"/>
    <w:rsid w:val="7B4BA342"/>
    <w:rsid w:val="7D3BAFF6"/>
    <w:rsid w:val="7D75402B"/>
    <w:rsid w:val="7E2F72E9"/>
    <w:rsid w:val="7E6F6EDF"/>
    <w:rsid w:val="7E8DF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5CE834"/>
  <w15:chartTrackingRefBased/>
  <w15:docId w15:val="{EFAA064B-EACC-4364-963F-9643D0C5E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134"/>
  </w:style>
  <w:style w:type="paragraph" w:styleId="Heading1">
    <w:name w:val="heading 1"/>
    <w:basedOn w:val="Normal"/>
    <w:next w:val="Normal"/>
    <w:link w:val="Heading1Char"/>
    <w:uiPriority w:val="9"/>
    <w:qFormat/>
    <w:rsid w:val="00650134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01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0134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013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013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013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013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013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013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inistarstvo">
    <w:name w:val="Ministarstvo"/>
    <w:basedOn w:val="Normal"/>
    <w:next w:val="BodyText"/>
    <w:rsid w:val="006F0B67"/>
    <w:pPr>
      <w:keepNext/>
      <w:spacing w:before="240" w:after="120" w:line="276" w:lineRule="auto"/>
    </w:pPr>
    <w:rPr>
      <w:rFonts w:ascii="Times New Roman" w:hAnsi="Times New Roman" w:cs="Times New Roman"/>
      <w:color w:val="00000A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6F0B6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F0B67"/>
    <w:rPr>
      <w:rFonts w:ascii="Cambria" w:hAnsi="Cambria"/>
      <w:noProof/>
      <w:sz w:val="24"/>
      <w:lang w:val="sr-Cyrl-RS"/>
    </w:rPr>
  </w:style>
  <w:style w:type="paragraph" w:styleId="Header">
    <w:name w:val="header"/>
    <w:basedOn w:val="Normal"/>
    <w:link w:val="HeaderChar"/>
    <w:uiPriority w:val="99"/>
    <w:unhideWhenUsed/>
    <w:rsid w:val="00EA753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7535"/>
    <w:rPr>
      <w:rFonts w:ascii="Cambria" w:hAnsi="Cambria"/>
      <w:noProof/>
      <w:sz w:val="24"/>
      <w:lang w:val="sr-Cyrl-RS"/>
    </w:rPr>
  </w:style>
  <w:style w:type="paragraph" w:styleId="Footer">
    <w:name w:val="footer"/>
    <w:basedOn w:val="Normal"/>
    <w:link w:val="FooterChar"/>
    <w:uiPriority w:val="99"/>
    <w:unhideWhenUsed/>
    <w:rsid w:val="00EA753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7535"/>
    <w:rPr>
      <w:rFonts w:ascii="Cambria" w:hAnsi="Cambria"/>
      <w:noProof/>
      <w:sz w:val="24"/>
      <w:lang w:val="sr-Cyrl-RS"/>
    </w:rPr>
  </w:style>
  <w:style w:type="character" w:styleId="Hyperlink">
    <w:name w:val="Hyperlink"/>
    <w:basedOn w:val="DefaultParagraphFont"/>
    <w:uiPriority w:val="99"/>
    <w:unhideWhenUsed/>
    <w:rsid w:val="00EA7535"/>
    <w:rPr>
      <w:color w:val="0563C1" w:themeColor="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EA7535"/>
    <w:rPr>
      <w:color w:val="2B579A"/>
      <w:shd w:val="clear" w:color="auto" w:fill="E6E6E6"/>
    </w:rPr>
  </w:style>
  <w:style w:type="paragraph" w:styleId="NoSpacing">
    <w:name w:val="No Spacing"/>
    <w:uiPriority w:val="1"/>
    <w:qFormat/>
    <w:rsid w:val="00650134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650134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6501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0134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0134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IntenseReference">
    <w:name w:val="Intense Reference"/>
    <w:basedOn w:val="DefaultParagraphFont"/>
    <w:uiPriority w:val="32"/>
    <w:qFormat/>
    <w:rsid w:val="00650134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650134"/>
    <w:rPr>
      <w:b/>
      <w:bCs/>
      <w:smallCaps/>
      <w:spacing w:val="10"/>
    </w:rPr>
  </w:style>
  <w:style w:type="paragraph" w:styleId="ListParagraph">
    <w:name w:val="List Paragraph"/>
    <w:basedOn w:val="Normal"/>
    <w:link w:val="ListParagraphChar"/>
    <w:uiPriority w:val="34"/>
    <w:qFormat/>
    <w:rsid w:val="006969B2"/>
    <w:pPr>
      <w:ind w:left="720"/>
      <w:contextualSpacing/>
    </w:pPr>
  </w:style>
  <w:style w:type="paragraph" w:customStyle="1" w:styleId="Agenda">
    <w:name w:val="Agenda"/>
    <w:basedOn w:val="Normal"/>
    <w:link w:val="AgendaChar"/>
    <w:rsid w:val="009476D0"/>
    <w:pPr>
      <w:tabs>
        <w:tab w:val="left" w:pos="3570"/>
      </w:tabs>
    </w:pPr>
    <w:rPr>
      <w:rFonts w:cstheme="minorHAnsi"/>
    </w:rPr>
  </w:style>
  <w:style w:type="character" w:styleId="SubtleReference">
    <w:name w:val="Subtle Reference"/>
    <w:basedOn w:val="DefaultParagraphFont"/>
    <w:uiPriority w:val="31"/>
    <w:qFormat/>
    <w:rsid w:val="00650134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6969B2"/>
  </w:style>
  <w:style w:type="character" w:customStyle="1" w:styleId="AgendaChar">
    <w:name w:val="Agenda Char"/>
    <w:basedOn w:val="ListParagraphChar"/>
    <w:link w:val="Agenda"/>
    <w:rsid w:val="009476D0"/>
    <w:rPr>
      <w:rFonts w:ascii="Cambria" w:hAnsi="Cambria" w:cstheme="minorHAnsi"/>
      <w:noProof/>
      <w:sz w:val="24"/>
      <w:lang w:val="sr-Cyrl-RS"/>
    </w:rPr>
  </w:style>
  <w:style w:type="table" w:styleId="TableGrid">
    <w:name w:val="Table Grid"/>
    <w:basedOn w:val="TableNormal"/>
    <w:uiPriority w:val="39"/>
    <w:rsid w:val="00F935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Table7Colorful-Accent1">
    <w:name w:val="List Table 7 Colorful Accent 1"/>
    <w:basedOn w:val="TableNormal"/>
    <w:uiPriority w:val="52"/>
    <w:rsid w:val="00816C99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1Light-Accent1">
    <w:name w:val="List Table 1 Light Accent 1"/>
    <w:basedOn w:val="TableNormal"/>
    <w:uiPriority w:val="46"/>
    <w:rsid w:val="00816C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-Accent5">
    <w:name w:val="Grid Table 2 Accent 5"/>
    <w:basedOn w:val="TableNormal"/>
    <w:uiPriority w:val="47"/>
    <w:rsid w:val="00816C99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7Colorful-Accent1">
    <w:name w:val="Grid Table 7 Colorful Accent 1"/>
    <w:basedOn w:val="TableNormal"/>
    <w:uiPriority w:val="52"/>
    <w:rsid w:val="00816C99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GridTable1Light-Accent1">
    <w:name w:val="Grid Table 1 Light Accent 1"/>
    <w:basedOn w:val="TableNormal"/>
    <w:uiPriority w:val="46"/>
    <w:rsid w:val="00816C99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3-Accent1">
    <w:name w:val="Grid Table 3 Accent 1"/>
    <w:basedOn w:val="TableNormal"/>
    <w:uiPriority w:val="48"/>
    <w:rsid w:val="00816C9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GridTable5Dark-Accent1">
    <w:name w:val="Grid Table 5 Dark Accent 1"/>
    <w:basedOn w:val="TableNormal"/>
    <w:uiPriority w:val="50"/>
    <w:rsid w:val="00816C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ListTable3-Accent1">
    <w:name w:val="List Table 3 Accent 1"/>
    <w:basedOn w:val="TableNormal"/>
    <w:uiPriority w:val="48"/>
    <w:rsid w:val="00816C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650134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0134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0134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0134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0134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0134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0134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50134"/>
    <w:pPr>
      <w:spacing w:line="240" w:lineRule="auto"/>
    </w:pPr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650134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650134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0134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0134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650134"/>
    <w:rPr>
      <w:b/>
      <w:bCs/>
    </w:rPr>
  </w:style>
  <w:style w:type="character" w:styleId="Emphasis">
    <w:name w:val="Emphasis"/>
    <w:basedOn w:val="DefaultParagraphFont"/>
    <w:uiPriority w:val="20"/>
    <w:qFormat/>
    <w:rsid w:val="00650134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650134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650134"/>
    <w:rPr>
      <w:color w:val="44546A" w:themeColor="text2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650134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650134"/>
    <w:rPr>
      <w:b/>
      <w:bCs/>
      <w:i/>
      <w:iC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50134"/>
    <w:pPr>
      <w:outlineLvl w:val="9"/>
    </w:pPr>
  </w:style>
  <w:style w:type="table" w:styleId="GridTable4-Accent6">
    <w:name w:val="Grid Table 4 Accent 6"/>
    <w:basedOn w:val="TableNormal"/>
    <w:uiPriority w:val="49"/>
    <w:rsid w:val="00EA284D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5">
    <w:name w:val="Grid Table 4 Accent 5"/>
    <w:basedOn w:val="TableNormal"/>
    <w:uiPriority w:val="49"/>
    <w:rsid w:val="003014FD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916389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2-Accent1">
    <w:name w:val="List Table 2 Accent 1"/>
    <w:basedOn w:val="TableNormal"/>
    <w:uiPriority w:val="47"/>
    <w:rsid w:val="000A0848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bottom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-Accent1">
    <w:name w:val="Grid Table 2 Accent 1"/>
    <w:basedOn w:val="TableNormal"/>
    <w:uiPriority w:val="47"/>
    <w:rsid w:val="000A0848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2D2153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3-Accent5">
    <w:name w:val="Grid Table 3 Accent 5"/>
    <w:basedOn w:val="TableNormal"/>
    <w:uiPriority w:val="48"/>
    <w:rsid w:val="00E6051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88rooms.com/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rasmusplus.rs" TargetMode="External"/><Relationship Id="rId1" Type="http://schemas.openxmlformats.org/officeDocument/2006/relationships/hyperlink" Target="mailto:office@tempus.ac.rs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livera\Downloads\Agenda_template_EPAL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7e7dac-000f-45d3-b2fb-498cd973bffb">
      <Terms xmlns="http://schemas.microsoft.com/office/infopath/2007/PartnerControls"/>
    </lcf76f155ced4ddcb4097134ff3c332f>
    <TaxCatchAll xmlns="f507bb4c-e1f6-41df-8a45-00a6bfca26c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468E45A346D64F9AAD9919FA0DE051" ma:contentTypeVersion="16" ma:contentTypeDescription="Create a new document." ma:contentTypeScope="" ma:versionID="e0744b2b0622adf92b2b96e8ac8c8ea2">
  <xsd:schema xmlns:xsd="http://www.w3.org/2001/XMLSchema" xmlns:xs="http://www.w3.org/2001/XMLSchema" xmlns:p="http://schemas.microsoft.com/office/2006/metadata/properties" xmlns:ns2="107e7dac-000f-45d3-b2fb-498cd973bffb" xmlns:ns3="f507bb4c-e1f6-41df-8a45-00a6bfca26ce" targetNamespace="http://schemas.microsoft.com/office/2006/metadata/properties" ma:root="true" ma:fieldsID="da3d3c57cea475a38f4bf612b04da513" ns2:_="" ns3:_="">
    <xsd:import namespace="107e7dac-000f-45d3-b2fb-498cd973bffb"/>
    <xsd:import namespace="f507bb4c-e1f6-41df-8a45-00a6bfca26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7e7dac-000f-45d3-b2fb-498cd973bf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34d607b-d9e8-40d1-a476-41dd50477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07bb4c-e1f6-41df-8a45-00a6bfca26c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749d7d5-ec9e-4ae5-b804-a3f19a137690}" ma:internalName="TaxCatchAll" ma:showField="CatchAllData" ma:web="f507bb4c-e1f6-41df-8a45-00a6bfca26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300989-01DC-4F26-9016-6E6CBEEF9D36}">
  <ds:schemaRefs>
    <ds:schemaRef ds:uri="http://schemas.microsoft.com/office/2006/metadata/properties"/>
    <ds:schemaRef ds:uri="http://schemas.microsoft.com/office/infopath/2007/PartnerControls"/>
    <ds:schemaRef ds:uri="107e7dac-000f-45d3-b2fb-498cd973bffb"/>
    <ds:schemaRef ds:uri="f507bb4c-e1f6-41df-8a45-00a6bfca26ce"/>
  </ds:schemaRefs>
</ds:datastoreItem>
</file>

<file path=customXml/itemProps2.xml><?xml version="1.0" encoding="utf-8"?>
<ds:datastoreItem xmlns:ds="http://schemas.openxmlformats.org/officeDocument/2006/customXml" ds:itemID="{219B59EC-46BD-4763-B649-712C64DCE4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A509C7-78BF-4EE1-99CC-0FFAF3DF59D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39EABE4-56A0-4200-95BB-447D8980C8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7e7dac-000f-45d3-b2fb-498cd973bffb"/>
    <ds:schemaRef ds:uri="f507bb4c-e1f6-41df-8a45-00a6bfca26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Agenda_template_EPALE</Template>
  <TotalTime>1</TotalTime>
  <Pages>2</Pages>
  <Words>284</Words>
  <Characters>1621</Characters>
  <Application>Microsoft Office Word</Application>
  <DocSecurity>0</DocSecurity>
  <Lines>13</Lines>
  <Paragraphs>3</Paragraphs>
  <ScaleCrop>false</ScaleCrop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Olivera</dc:creator>
  <cp:keywords/>
  <dc:description/>
  <cp:lastModifiedBy>SuzanaD</cp:lastModifiedBy>
  <cp:revision>3</cp:revision>
  <dcterms:created xsi:type="dcterms:W3CDTF">2022-11-23T14:28:00Z</dcterms:created>
  <dcterms:modified xsi:type="dcterms:W3CDTF">2022-11-23T14:30:00Z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0x010100C4468E45A346D64F9AAD9919FA0DE051</vt:lpwstr>
  </property>
  <property fmtid="{D5CDD505-2E9C-101B-9397-08002B2CF9AE}" pid="3" name="MediaServiceImageTags">
    <vt:lpwstr/>
  </property>
</Properties>
</file>