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ORGANIZATOR SKUPA: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Udruženje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muzičke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umetnosti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, UMUS, Music Art Project (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engleskom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jeziku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)</w:t>
      </w:r>
    </w:p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OBLIK STRUČNOG SKUPA: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Zimska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letnja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</w:t>
      </w:r>
      <w:proofErr w:type="spellEnd"/>
    </w:p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NAZIV SKUPA: AD LIBITUM ŠKLA MUZIKČKOG OPISMENJAVANJA</w:t>
      </w:r>
    </w:p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Beograd,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osnovna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Branko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Pešić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muzička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Vučković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muzička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Stanković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”,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od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10-13.12. 2018.</w:t>
      </w:r>
    </w:p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</w:p>
    <w:p w:rsidR="0061514C" w:rsidRDefault="0061514C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Realizator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Pedro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Reig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Bas,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korealizator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moderator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Mirjana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Nedeljković</w:t>
      </w:r>
      <w:proofErr w:type="spellEnd"/>
    </w:p>
    <w:p w:rsidR="00954C86" w:rsidRDefault="00954C86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DAN br.1</w:t>
      </w:r>
    </w:p>
    <w:p w:rsidR="00954C86" w:rsidRDefault="00954C86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predškolskog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uzrasta</w:t>
      </w:r>
      <w:proofErr w:type="spellEnd"/>
    </w:p>
    <w:p w:rsidR="00E73C37" w:rsidRDefault="00954C86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09:00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Uvodni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govor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predavača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o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školi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njenom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razvoju</w:t>
      </w:r>
      <w:proofErr w:type="spellEnd"/>
    </w:p>
    <w:p w:rsidR="00E73C37" w:rsidRDefault="00954C86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09:45</w:t>
      </w:r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- 12:00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predškolskog</w:t>
      </w:r>
      <w:proofErr w:type="spellEnd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E73C37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12:00 – 14: 00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pauza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14:00 – 18:00</w:t>
      </w:r>
    </w:p>
    <w:p w:rsidR="00E73C37" w:rsidRDefault="00E73C37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F</w:t>
      </w:r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ilozofi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predškolsim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2 do 5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godina</w:t>
      </w:r>
      <w:proofErr w:type="spellEnd"/>
    </w:p>
    <w:p w:rsidR="00E73C37" w:rsidRDefault="00E73C37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Curriculum: “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Zamisli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ovo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”</w:t>
      </w:r>
    </w:p>
    <w:p w:rsidR="00E73C37" w:rsidRDefault="00E73C37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Karaktiristike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uloga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roditelja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</w:t>
      </w:r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loga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odgovornost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predavača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</w:p>
    <w:p w:rsidR="00E73C37" w:rsidRDefault="00E73C37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DAN br. 2</w:t>
      </w:r>
    </w:p>
    <w:p w:rsidR="00D53464" w:rsidRDefault="00D53464" w:rsidP="00D53464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predškolskog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09:00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Uvodni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govor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predavača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organizaciji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časa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plana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predlozi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uspešan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rezultat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09:45 – 12: 00 </w:t>
      </w:r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Ciljevi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predškolski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Curriculum “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dečja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muzika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mlađi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komponente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časa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Karakteristike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deteta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uloga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roditelja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uloga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odgovornost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predavača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</w:p>
    <w:p w:rsidR="00D53464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12:00– 14:00</w:t>
      </w:r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Pauza</w:t>
      </w:r>
      <w:proofErr w:type="spellEnd"/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14:00</w:t>
      </w:r>
      <w:r w:rsidRP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–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18:00 </w:t>
      </w:r>
    </w:p>
    <w:p w:rsidR="00E73C37" w:rsidRDefault="00E73C37" w:rsidP="00E73C37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Praktičan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 5</w:t>
      </w:r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godina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DAN br. 3 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omladinom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u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osnovnim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srednjim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školama</w:t>
      </w:r>
      <w:proofErr w:type="spellEnd"/>
    </w:p>
    <w:p w:rsidR="00E73C37" w:rsidRDefault="00E73C37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09:00 </w:t>
      </w:r>
      <w:proofErr w:type="spellStart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Filozofija</w:t>
      </w:r>
      <w:proofErr w:type="spellEnd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osnovnog</w:t>
      </w:r>
      <w:proofErr w:type="spellEnd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muzičkog</w:t>
      </w:r>
      <w:proofErr w:type="spellEnd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obrazovanja</w:t>
      </w:r>
      <w:proofErr w:type="spellEnd"/>
    </w:p>
    <w:p w:rsidR="00954C86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09:45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Praktičan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12:00 – 14:00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Pauza</w:t>
      </w:r>
      <w:proofErr w:type="spellEnd"/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14:00- 18:00 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Ishodi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ciljevi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organizacija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nastave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,</w:t>
      </w:r>
    </w:p>
    <w:p w:rsidR="00D53464" w:rsidRDefault="00D53464" w:rsidP="00D53464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Raspoređenost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gradiva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muziciranja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</w:t>
      </w:r>
      <w:proofErr w:type="spellEnd"/>
      <w:proofErr w:type="gram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orfovom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instrumentarijumu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,</w:t>
      </w:r>
      <w:r w:rsidRP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grupno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muziciranje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korišćenje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ritma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u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muzici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tela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kao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instrumenta</w:t>
      </w:r>
      <w:proofErr w:type="spellEnd"/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Kontrola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usvojenog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znanja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</w:p>
    <w:p w:rsidR="00954C86" w:rsidRPr="00954C86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DAN br. 4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omladi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nom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iz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stručnih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muzičkih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škola</w:t>
      </w:r>
      <w:proofErr w:type="spellEnd"/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09:00 – 12:00 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Ishodi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ciljevi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po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razrednim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nivoima</w:t>
      </w:r>
      <w:proofErr w:type="spellEnd"/>
    </w:p>
    <w:p w:rsidR="00B12E18" w:rsidRDefault="00954C86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Efikasno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savladavanje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čitanja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notnog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materijala</w:t>
      </w:r>
      <w:proofErr w:type="spellEnd"/>
      <w:r w:rsidR="00D53464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predstavljanje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ishoda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po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razredima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uzrastima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,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efikasno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čitanje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s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lista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i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transfer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naučenog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znanja</w:t>
      </w:r>
      <w:proofErr w:type="spell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na</w:t>
      </w:r>
      <w:proofErr w:type="spellEnd"/>
      <w:proofErr w:type="gramEnd"/>
      <w:r w:rsidRPr="00954C86"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instrument</w:t>
      </w:r>
    </w:p>
    <w:p w:rsidR="00D53464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12:00- 16: 00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Pauza</w:t>
      </w:r>
      <w:proofErr w:type="spellEnd"/>
    </w:p>
    <w:p w:rsidR="00D53464" w:rsidRPr="00B12E18" w:rsidRDefault="00D53464" w:rsidP="00954C86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14:00- 18.00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Praktičan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rad</w:t>
      </w:r>
      <w:proofErr w:type="spell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sa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en-CA"/>
        </w:rPr>
        <w:t>decom</w:t>
      </w:r>
      <w:proofErr w:type="spellEnd"/>
    </w:p>
    <w:sectPr w:rsidR="00D53464" w:rsidRPr="00B12E18" w:rsidSect="00EA15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977" w:right="1440" w:bottom="1701" w:left="1440" w:header="426" w:footer="54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23A" w:rsidRDefault="00D8623A" w:rsidP="00FE1A27">
      <w:pPr>
        <w:spacing w:after="0" w:line="240" w:lineRule="auto"/>
      </w:pPr>
      <w:r>
        <w:separator/>
      </w:r>
    </w:p>
  </w:endnote>
  <w:endnote w:type="continuationSeparator" w:id="0">
    <w:p w:rsidR="00D8623A" w:rsidRDefault="00D8623A" w:rsidP="00FE1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8A" w:rsidRDefault="00FC778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8A" w:rsidRDefault="00FC778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8A" w:rsidRDefault="00FC778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23A" w:rsidRDefault="00D8623A" w:rsidP="00FE1A27">
      <w:pPr>
        <w:spacing w:after="0" w:line="240" w:lineRule="auto"/>
      </w:pPr>
      <w:r>
        <w:separator/>
      </w:r>
    </w:p>
  </w:footnote>
  <w:footnote w:type="continuationSeparator" w:id="0">
    <w:p w:rsidR="00D8623A" w:rsidRDefault="00D8623A" w:rsidP="00FE1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8A" w:rsidRDefault="00FC778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A27" w:rsidRDefault="00FE1A27">
    <w:pPr>
      <w:pStyle w:val="Header"/>
    </w:pPr>
    <w:bookmarkStart w:id="0" w:name="_GoBack"/>
    <w:r>
      <w:rPr>
        <w:noProof/>
        <w:lang w:val="en-CA" w:eastAsia="en-C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43815</wp:posOffset>
          </wp:positionV>
          <wp:extent cx="6882206" cy="791999"/>
          <wp:effectExtent l="0" t="0" r="0" b="825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2206" cy="791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78A" w:rsidRDefault="00FC778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1602B0"/>
    <w:rsid w:val="000215AA"/>
    <w:rsid w:val="001150CB"/>
    <w:rsid w:val="001602B0"/>
    <w:rsid w:val="00162924"/>
    <w:rsid w:val="0020110E"/>
    <w:rsid w:val="002F06A1"/>
    <w:rsid w:val="003513B3"/>
    <w:rsid w:val="004557AF"/>
    <w:rsid w:val="004E35E1"/>
    <w:rsid w:val="005374E3"/>
    <w:rsid w:val="00537900"/>
    <w:rsid w:val="005723D6"/>
    <w:rsid w:val="0061514C"/>
    <w:rsid w:val="00654E5A"/>
    <w:rsid w:val="00757FD6"/>
    <w:rsid w:val="008035CA"/>
    <w:rsid w:val="008541EE"/>
    <w:rsid w:val="00954C86"/>
    <w:rsid w:val="009A39D2"/>
    <w:rsid w:val="00B12E18"/>
    <w:rsid w:val="00B77578"/>
    <w:rsid w:val="00C439F6"/>
    <w:rsid w:val="00D53464"/>
    <w:rsid w:val="00D637A3"/>
    <w:rsid w:val="00D8623A"/>
    <w:rsid w:val="00DA61BE"/>
    <w:rsid w:val="00E73C37"/>
    <w:rsid w:val="00EA1504"/>
    <w:rsid w:val="00FC778A"/>
    <w:rsid w:val="00FE1A27"/>
    <w:rsid w:val="00FE7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1A2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1A27"/>
  </w:style>
  <w:style w:type="paragraph" w:styleId="Footer">
    <w:name w:val="footer"/>
    <w:basedOn w:val="Normal"/>
    <w:link w:val="FooterChar"/>
    <w:uiPriority w:val="99"/>
    <w:unhideWhenUsed/>
    <w:rsid w:val="00FE1A2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1A27"/>
  </w:style>
  <w:style w:type="character" w:styleId="Hyperlink">
    <w:name w:val="Hyperlink"/>
    <w:basedOn w:val="DefaultParagraphFont"/>
    <w:uiPriority w:val="99"/>
    <w:unhideWhenUsed/>
    <w:rsid w:val="00B12E1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1514C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8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57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58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07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70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73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3409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571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87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607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123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546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932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7115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423474">
                                                                          <w:marLeft w:val="0"/>
                                                                          <w:marRight w:val="89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8332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404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84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6831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5109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963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40731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7056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427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5568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6344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06204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44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851474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9129041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36248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69608486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9538651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486597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087578786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93994706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4473913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basada\Downloads\MAP_memo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MAP_memo7</Template>
  <TotalTime>39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ambasada</dc:creator>
  <cp:lastModifiedBy>ambasada</cp:lastModifiedBy>
  <cp:revision>4</cp:revision>
  <dcterms:created xsi:type="dcterms:W3CDTF">2018-10-04T14:08:00Z</dcterms:created>
  <dcterms:modified xsi:type="dcterms:W3CDTF">2018-10-08T12:04:00Z</dcterms:modified>
</cp:coreProperties>
</file>